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72C2" w:rsidRPr="0070427F" w:rsidRDefault="008B72C2">
      <w:pPr>
        <w:rPr>
          <w:sz w:val="40"/>
          <w:szCs w:val="40"/>
        </w:rPr>
      </w:pPr>
      <w:r w:rsidRPr="0070427F">
        <w:rPr>
          <w:sz w:val="40"/>
          <w:szCs w:val="40"/>
        </w:rPr>
        <w:t xml:space="preserve">Shilbottle Parish Council </w:t>
      </w:r>
    </w:p>
    <w:p w:rsidR="008B72C2" w:rsidRPr="00A22902" w:rsidRDefault="008B72C2">
      <w:pPr>
        <w:rPr>
          <w:sz w:val="24"/>
          <w:szCs w:val="24"/>
        </w:rPr>
      </w:pPr>
      <w:r w:rsidRPr="00A22902">
        <w:rPr>
          <w:sz w:val="24"/>
          <w:szCs w:val="24"/>
        </w:rPr>
        <w:t>Minutes of the Parish C</w:t>
      </w:r>
      <w:r>
        <w:rPr>
          <w:sz w:val="24"/>
          <w:szCs w:val="24"/>
        </w:rPr>
        <w:t>ouncil Meeting held on December 3</w:t>
      </w:r>
      <w:r w:rsidRPr="00390B57">
        <w:rPr>
          <w:sz w:val="24"/>
          <w:szCs w:val="24"/>
          <w:vertAlign w:val="superscript"/>
        </w:rPr>
        <w:t>rd</w:t>
      </w:r>
      <w:r>
        <w:rPr>
          <w:sz w:val="24"/>
          <w:szCs w:val="24"/>
        </w:rPr>
        <w:t xml:space="preserve"> 2014</w:t>
      </w:r>
      <w:r w:rsidRPr="00A22902">
        <w:rPr>
          <w:sz w:val="24"/>
          <w:szCs w:val="24"/>
        </w:rPr>
        <w:t xml:space="preserve">. </w:t>
      </w:r>
    </w:p>
    <w:p w:rsidR="008B72C2" w:rsidRDefault="008B72C2">
      <w:pPr>
        <w:rPr>
          <w:sz w:val="24"/>
          <w:szCs w:val="24"/>
        </w:rPr>
      </w:pPr>
      <w:r>
        <w:rPr>
          <w:sz w:val="24"/>
          <w:szCs w:val="24"/>
        </w:rPr>
        <w:t>Meeting Opened 6.45</w:t>
      </w:r>
      <w:bookmarkStart w:id="0" w:name="_GoBack"/>
      <w:bookmarkEnd w:id="0"/>
      <w:r w:rsidRPr="00A22902">
        <w:rPr>
          <w:sz w:val="24"/>
          <w:szCs w:val="24"/>
        </w:rPr>
        <w:t>pm</w:t>
      </w:r>
    </w:p>
    <w:p w:rsidR="008B72C2" w:rsidRPr="00A22902" w:rsidRDefault="008B72C2">
      <w:pPr>
        <w:rPr>
          <w:sz w:val="24"/>
          <w:szCs w:val="24"/>
        </w:rPr>
      </w:pPr>
    </w:p>
    <w:p w:rsidR="008B72C2" w:rsidRPr="00B303F9" w:rsidRDefault="008B72C2">
      <w:pPr>
        <w:rPr>
          <w:sz w:val="24"/>
          <w:szCs w:val="24"/>
          <w:u w:val="single"/>
        </w:rPr>
      </w:pPr>
      <w:r w:rsidRPr="00B303F9">
        <w:rPr>
          <w:sz w:val="24"/>
          <w:szCs w:val="24"/>
          <w:u w:val="single"/>
        </w:rPr>
        <w:t>IN ATTENDANCE</w:t>
      </w:r>
    </w:p>
    <w:p w:rsidR="008B72C2" w:rsidRPr="00A22902" w:rsidRDefault="008B72C2">
      <w:pPr>
        <w:rPr>
          <w:sz w:val="24"/>
          <w:szCs w:val="24"/>
        </w:rPr>
      </w:pPr>
      <w:r>
        <w:rPr>
          <w:sz w:val="24"/>
          <w:szCs w:val="24"/>
        </w:rPr>
        <w:t>Chairman Mr TW Scott</w:t>
      </w:r>
    </w:p>
    <w:p w:rsidR="008B72C2" w:rsidRPr="00A22902" w:rsidRDefault="008B72C2">
      <w:pPr>
        <w:rPr>
          <w:sz w:val="24"/>
          <w:szCs w:val="24"/>
        </w:rPr>
      </w:pPr>
      <w:r w:rsidRPr="00A22902">
        <w:rPr>
          <w:sz w:val="24"/>
          <w:szCs w:val="24"/>
        </w:rPr>
        <w:t>Vice Chairman Councillor Mrs Haddow</w:t>
      </w:r>
    </w:p>
    <w:p w:rsidR="008B72C2" w:rsidRDefault="008B72C2">
      <w:pPr>
        <w:rPr>
          <w:sz w:val="24"/>
          <w:szCs w:val="24"/>
        </w:rPr>
      </w:pPr>
      <w:r>
        <w:rPr>
          <w:sz w:val="24"/>
          <w:szCs w:val="24"/>
        </w:rPr>
        <w:t>Councillors P Burns, G Huggins, Mrs C Lewis, Mrs M Mills, Mrs C Metcalf</w:t>
      </w:r>
      <w:r w:rsidRPr="00A22902">
        <w:rPr>
          <w:sz w:val="24"/>
          <w:szCs w:val="24"/>
        </w:rPr>
        <w:t xml:space="preserve"> </w:t>
      </w:r>
      <w:r>
        <w:rPr>
          <w:sz w:val="24"/>
          <w:szCs w:val="24"/>
        </w:rPr>
        <w:t>and K Walker</w:t>
      </w:r>
    </w:p>
    <w:p w:rsidR="008B72C2" w:rsidRDefault="008B72C2">
      <w:pPr>
        <w:rPr>
          <w:sz w:val="24"/>
          <w:szCs w:val="24"/>
        </w:rPr>
      </w:pPr>
      <w:r w:rsidRPr="00A22902">
        <w:rPr>
          <w:sz w:val="24"/>
          <w:szCs w:val="24"/>
        </w:rPr>
        <w:t>Parish Clerk Daniel Metcalf</w:t>
      </w:r>
    </w:p>
    <w:p w:rsidR="008B72C2" w:rsidRDefault="008B72C2">
      <w:pPr>
        <w:rPr>
          <w:sz w:val="24"/>
          <w:szCs w:val="24"/>
        </w:rPr>
      </w:pPr>
      <w:r>
        <w:rPr>
          <w:sz w:val="24"/>
          <w:szCs w:val="24"/>
        </w:rPr>
        <w:t>Apologies Councillor Mrs A Brown</w:t>
      </w:r>
    </w:p>
    <w:p w:rsidR="008B72C2" w:rsidRDefault="008B72C2" w:rsidP="009D1E2C">
      <w:pPr>
        <w:rPr>
          <w:b/>
          <w:sz w:val="24"/>
          <w:szCs w:val="24"/>
        </w:rPr>
      </w:pPr>
      <w:r w:rsidRPr="009D1E2C">
        <w:rPr>
          <w:b/>
          <w:sz w:val="24"/>
          <w:szCs w:val="24"/>
        </w:rPr>
        <w:t>Northumbrian Water</w:t>
      </w:r>
    </w:p>
    <w:p w:rsidR="008B72C2" w:rsidRDefault="008B72C2" w:rsidP="00FC6858">
      <w:pPr>
        <w:spacing w:after="0"/>
        <w:rPr>
          <w:sz w:val="24"/>
          <w:szCs w:val="24"/>
        </w:rPr>
      </w:pPr>
      <w:r>
        <w:rPr>
          <w:sz w:val="24"/>
          <w:szCs w:val="24"/>
        </w:rPr>
        <w:t>The Parish council were given a presentation from Les Hall(development Manager) regarding the new development in the village. Mr Hall explained the provisions Northumbrian Water were putting in place to manage any further flooding problems.</w:t>
      </w:r>
    </w:p>
    <w:p w:rsidR="008B72C2" w:rsidRDefault="008B72C2" w:rsidP="00FC6858">
      <w:pPr>
        <w:spacing w:after="0"/>
        <w:rPr>
          <w:sz w:val="24"/>
          <w:szCs w:val="24"/>
        </w:rPr>
      </w:pPr>
      <w:r>
        <w:rPr>
          <w:sz w:val="24"/>
          <w:szCs w:val="24"/>
        </w:rPr>
        <w:t>Mr Hall agreed to return in the New Year to brief the council further as there is a lot to discuss.</w:t>
      </w:r>
    </w:p>
    <w:p w:rsidR="008B72C2" w:rsidRPr="00405084" w:rsidRDefault="008B72C2" w:rsidP="00FC6858">
      <w:pPr>
        <w:spacing w:after="0"/>
        <w:rPr>
          <w:sz w:val="24"/>
          <w:szCs w:val="24"/>
        </w:rPr>
      </w:pPr>
    </w:p>
    <w:p w:rsidR="008B72C2" w:rsidRDefault="008B72C2" w:rsidP="009D1E2C">
      <w:pPr>
        <w:rPr>
          <w:sz w:val="24"/>
          <w:szCs w:val="24"/>
          <w:u w:val="single"/>
        </w:rPr>
      </w:pPr>
      <w:r>
        <w:rPr>
          <w:sz w:val="24"/>
          <w:szCs w:val="24"/>
          <w:u w:val="single"/>
        </w:rPr>
        <w:t>PUBLIC SPEAKING</w:t>
      </w:r>
    </w:p>
    <w:p w:rsidR="008B72C2" w:rsidRDefault="008B72C2" w:rsidP="00B303F9">
      <w:pPr>
        <w:tabs>
          <w:tab w:val="left" w:pos="2265"/>
        </w:tabs>
        <w:rPr>
          <w:b/>
          <w:sz w:val="24"/>
          <w:szCs w:val="24"/>
        </w:rPr>
      </w:pPr>
      <w:r w:rsidRPr="00853687">
        <w:rPr>
          <w:b/>
          <w:sz w:val="24"/>
          <w:szCs w:val="24"/>
        </w:rPr>
        <w:t>Alnwick Tennis Club</w:t>
      </w:r>
    </w:p>
    <w:p w:rsidR="008B72C2" w:rsidRDefault="008B72C2" w:rsidP="00B303F9">
      <w:pPr>
        <w:tabs>
          <w:tab w:val="left" w:pos="2265"/>
        </w:tabs>
        <w:rPr>
          <w:sz w:val="24"/>
          <w:szCs w:val="24"/>
        </w:rPr>
      </w:pPr>
      <w:r>
        <w:rPr>
          <w:sz w:val="24"/>
          <w:szCs w:val="24"/>
        </w:rPr>
        <w:t>Grant Watson of Alnwick Tennis Club attended the meeting to discuss the reports of the tennis court being dangerous to play on and also to discuss the agreement regarding the use of MUGA.</w:t>
      </w:r>
    </w:p>
    <w:p w:rsidR="008B72C2" w:rsidRDefault="008B72C2" w:rsidP="00B303F9">
      <w:pPr>
        <w:tabs>
          <w:tab w:val="left" w:pos="2265"/>
        </w:tabs>
        <w:rPr>
          <w:sz w:val="24"/>
          <w:szCs w:val="24"/>
        </w:rPr>
      </w:pPr>
      <w:r>
        <w:rPr>
          <w:sz w:val="24"/>
          <w:szCs w:val="24"/>
        </w:rPr>
        <w:t>Mr Watson confirmed that he had no idea where the reports have come from and that there were absolutely no concerns with the surface. He agreed to as a precaution he would jet wash the court and that should remove any debris or moss.</w:t>
      </w:r>
    </w:p>
    <w:p w:rsidR="008B72C2" w:rsidRDefault="008B72C2" w:rsidP="00B303F9">
      <w:pPr>
        <w:tabs>
          <w:tab w:val="left" w:pos="2265"/>
        </w:tabs>
        <w:rPr>
          <w:sz w:val="24"/>
          <w:szCs w:val="24"/>
        </w:rPr>
      </w:pPr>
      <w:r>
        <w:rPr>
          <w:sz w:val="24"/>
          <w:szCs w:val="24"/>
        </w:rPr>
        <w:t>With regards to the agreement the Parish council request that GW contact the clerk to ensure there are no double bookings on the court. Grant also confirmed that he is in talks with the first school regarding tennis lessons.</w:t>
      </w:r>
    </w:p>
    <w:p w:rsidR="008B72C2" w:rsidRPr="004C3836" w:rsidRDefault="008B72C2" w:rsidP="00B303F9">
      <w:pPr>
        <w:tabs>
          <w:tab w:val="left" w:pos="2265"/>
        </w:tabs>
        <w:rPr>
          <w:sz w:val="24"/>
          <w:szCs w:val="24"/>
        </w:rPr>
      </w:pPr>
    </w:p>
    <w:p w:rsidR="008B72C2" w:rsidRDefault="008B72C2" w:rsidP="00B303F9">
      <w:pPr>
        <w:tabs>
          <w:tab w:val="left" w:pos="2265"/>
        </w:tabs>
        <w:rPr>
          <w:b/>
          <w:sz w:val="24"/>
          <w:szCs w:val="24"/>
        </w:rPr>
      </w:pPr>
    </w:p>
    <w:p w:rsidR="008B72C2" w:rsidRDefault="008B72C2" w:rsidP="00222244">
      <w:pPr>
        <w:tabs>
          <w:tab w:val="left" w:pos="5520"/>
        </w:tabs>
        <w:rPr>
          <w:sz w:val="24"/>
          <w:szCs w:val="24"/>
          <w:u w:val="single"/>
        </w:rPr>
      </w:pPr>
      <w:r>
        <w:rPr>
          <w:sz w:val="24"/>
          <w:szCs w:val="24"/>
          <w:u w:val="single"/>
        </w:rPr>
        <w:t>MINUTES</w:t>
      </w:r>
    </w:p>
    <w:p w:rsidR="008B72C2" w:rsidRDefault="008B72C2" w:rsidP="00222244">
      <w:pPr>
        <w:tabs>
          <w:tab w:val="left" w:pos="5520"/>
        </w:tabs>
        <w:rPr>
          <w:i/>
          <w:sz w:val="24"/>
          <w:szCs w:val="24"/>
        </w:rPr>
      </w:pPr>
      <w:r>
        <w:rPr>
          <w:i/>
          <w:sz w:val="24"/>
          <w:szCs w:val="24"/>
        </w:rPr>
        <w:t>Moved Councillor Mrs Haddow</w:t>
      </w:r>
    </w:p>
    <w:p w:rsidR="008B72C2" w:rsidRDefault="008B72C2" w:rsidP="00222244">
      <w:pPr>
        <w:tabs>
          <w:tab w:val="left" w:pos="5520"/>
        </w:tabs>
        <w:rPr>
          <w:i/>
          <w:sz w:val="24"/>
          <w:szCs w:val="24"/>
        </w:rPr>
      </w:pPr>
      <w:r>
        <w:rPr>
          <w:i/>
          <w:sz w:val="24"/>
          <w:szCs w:val="24"/>
        </w:rPr>
        <w:t>Seconded Councillor Mrs Mills</w:t>
      </w:r>
    </w:p>
    <w:p w:rsidR="008B72C2" w:rsidRPr="00222244" w:rsidRDefault="008B72C2" w:rsidP="00222244">
      <w:pPr>
        <w:tabs>
          <w:tab w:val="left" w:pos="5520"/>
        </w:tabs>
        <w:rPr>
          <w:i/>
          <w:sz w:val="24"/>
          <w:szCs w:val="24"/>
        </w:rPr>
      </w:pPr>
    </w:p>
    <w:p w:rsidR="008B72C2" w:rsidRDefault="008B72C2" w:rsidP="0091676B">
      <w:pPr>
        <w:rPr>
          <w:sz w:val="24"/>
          <w:szCs w:val="24"/>
          <w:u w:val="single"/>
        </w:rPr>
      </w:pPr>
    </w:p>
    <w:p w:rsidR="008B72C2" w:rsidRDefault="008B72C2" w:rsidP="0091676B">
      <w:pPr>
        <w:rPr>
          <w:sz w:val="24"/>
          <w:szCs w:val="24"/>
          <w:u w:val="single"/>
        </w:rPr>
      </w:pPr>
      <w:r>
        <w:rPr>
          <w:sz w:val="24"/>
          <w:szCs w:val="24"/>
          <w:u w:val="single"/>
        </w:rPr>
        <w:t>MATTERS ARISING</w:t>
      </w:r>
    </w:p>
    <w:p w:rsidR="008B72C2" w:rsidRDefault="008B72C2" w:rsidP="0091676B">
      <w:pPr>
        <w:rPr>
          <w:sz w:val="24"/>
          <w:szCs w:val="24"/>
        </w:rPr>
      </w:pPr>
      <w:r w:rsidRPr="00390B57">
        <w:rPr>
          <w:sz w:val="24"/>
          <w:szCs w:val="24"/>
        </w:rPr>
        <w:t>W</w:t>
      </w:r>
      <w:r>
        <w:rPr>
          <w:sz w:val="24"/>
          <w:szCs w:val="24"/>
        </w:rPr>
        <w:t>ith regards the litter picking of the welfare grounds, Peter Brown the cottage tenant who will be undertaking the litter picking duties will not require a mobile phone as discussed in the last meeting as he has a personal mobile.</w:t>
      </w:r>
    </w:p>
    <w:p w:rsidR="008B72C2" w:rsidRPr="00390B57" w:rsidRDefault="008B72C2" w:rsidP="0091676B">
      <w:pPr>
        <w:rPr>
          <w:sz w:val="24"/>
          <w:szCs w:val="24"/>
        </w:rPr>
      </w:pPr>
    </w:p>
    <w:p w:rsidR="008B72C2" w:rsidRDefault="008B72C2" w:rsidP="00B303F9">
      <w:pPr>
        <w:rPr>
          <w:sz w:val="24"/>
          <w:szCs w:val="24"/>
          <w:u w:val="single"/>
        </w:rPr>
      </w:pPr>
      <w:r w:rsidRPr="00B303F9">
        <w:rPr>
          <w:sz w:val="24"/>
          <w:szCs w:val="24"/>
          <w:u w:val="single"/>
        </w:rPr>
        <w:t>FINANCE</w:t>
      </w:r>
    </w:p>
    <w:p w:rsidR="008B72C2" w:rsidRPr="00B303F9" w:rsidRDefault="008B72C2" w:rsidP="00B303F9">
      <w:pPr>
        <w:rPr>
          <w:sz w:val="24"/>
          <w:szCs w:val="24"/>
          <w:u w:val="single"/>
        </w:rPr>
      </w:pPr>
      <w:r>
        <w:rPr>
          <w:sz w:val="24"/>
          <w:szCs w:val="24"/>
        </w:rPr>
        <w:t>The following accounts were</w:t>
      </w:r>
      <w:r w:rsidRPr="00B303F9">
        <w:rPr>
          <w:sz w:val="24"/>
          <w:szCs w:val="24"/>
        </w:rPr>
        <w:t xml:space="preserve"> presented for approval:</w:t>
      </w:r>
      <w:r w:rsidRPr="00B303F9">
        <w:rPr>
          <w:sz w:val="24"/>
          <w:szCs w:val="24"/>
        </w:rPr>
        <w:tab/>
      </w:r>
    </w:p>
    <w:p w:rsidR="008B72C2" w:rsidRPr="00B303F9" w:rsidRDefault="008B72C2" w:rsidP="00B303F9">
      <w:pPr>
        <w:ind w:left="720"/>
        <w:contextualSpacing/>
        <w:rPr>
          <w:sz w:val="24"/>
          <w:szCs w:val="24"/>
        </w:rPr>
      </w:pPr>
      <w:r w:rsidRPr="00B303F9">
        <w:rPr>
          <w:sz w:val="24"/>
          <w:szCs w:val="24"/>
        </w:rPr>
        <w:t>Groundscare (Grass Cutting)</w:t>
      </w:r>
      <w:r w:rsidRPr="00B303F9">
        <w:rPr>
          <w:sz w:val="24"/>
          <w:szCs w:val="24"/>
        </w:rPr>
        <w:tab/>
      </w:r>
      <w:r w:rsidRPr="00B303F9">
        <w:rPr>
          <w:sz w:val="24"/>
          <w:szCs w:val="24"/>
        </w:rPr>
        <w:tab/>
      </w:r>
      <w:r w:rsidRPr="00B303F9">
        <w:rPr>
          <w:sz w:val="24"/>
          <w:szCs w:val="24"/>
        </w:rPr>
        <w:tab/>
      </w:r>
      <w:r w:rsidRPr="00B303F9">
        <w:rPr>
          <w:sz w:val="24"/>
          <w:szCs w:val="24"/>
        </w:rPr>
        <w:tab/>
        <w:t xml:space="preserve">      </w:t>
      </w:r>
      <w:r w:rsidRPr="00B303F9">
        <w:rPr>
          <w:sz w:val="24"/>
          <w:szCs w:val="24"/>
        </w:rPr>
        <w:tab/>
        <w:t xml:space="preserve"> </w:t>
      </w:r>
      <w:r w:rsidRPr="00B303F9">
        <w:rPr>
          <w:sz w:val="24"/>
          <w:szCs w:val="24"/>
        </w:rPr>
        <w:tab/>
        <w:t>£255.43</w:t>
      </w:r>
    </w:p>
    <w:p w:rsidR="008B72C2" w:rsidRPr="00B303F9" w:rsidRDefault="008B72C2" w:rsidP="00B303F9">
      <w:pPr>
        <w:ind w:left="720"/>
        <w:contextualSpacing/>
        <w:rPr>
          <w:sz w:val="24"/>
          <w:szCs w:val="24"/>
        </w:rPr>
      </w:pPr>
      <w:r>
        <w:rPr>
          <w:sz w:val="24"/>
          <w:szCs w:val="24"/>
        </w:rPr>
        <w:t>Peter Brown</w:t>
      </w:r>
      <w:r w:rsidRPr="00B303F9">
        <w:rPr>
          <w:sz w:val="24"/>
          <w:szCs w:val="24"/>
        </w:rPr>
        <w:t xml:space="preserve"> Litter Picking- litter picked           </w:t>
      </w:r>
      <w:r>
        <w:rPr>
          <w:sz w:val="24"/>
          <w:szCs w:val="24"/>
        </w:rPr>
        <w:t xml:space="preserve">    </w:t>
      </w:r>
      <w:r>
        <w:rPr>
          <w:sz w:val="24"/>
          <w:szCs w:val="24"/>
        </w:rPr>
        <w:tab/>
        <w:t xml:space="preserve">                          </w:t>
      </w:r>
      <w:r>
        <w:rPr>
          <w:sz w:val="24"/>
          <w:szCs w:val="24"/>
        </w:rPr>
        <w:tab/>
        <w:t>£100</w:t>
      </w:r>
      <w:r w:rsidRPr="00B303F9">
        <w:rPr>
          <w:sz w:val="24"/>
          <w:szCs w:val="24"/>
        </w:rPr>
        <w:t>.00</w:t>
      </w:r>
    </w:p>
    <w:p w:rsidR="008B72C2" w:rsidRPr="00B303F9" w:rsidRDefault="008B72C2" w:rsidP="00B303F9">
      <w:pPr>
        <w:ind w:left="720"/>
        <w:contextualSpacing/>
        <w:rPr>
          <w:sz w:val="24"/>
          <w:szCs w:val="24"/>
        </w:rPr>
      </w:pPr>
      <w:r w:rsidRPr="00B303F9">
        <w:rPr>
          <w:sz w:val="24"/>
          <w:szCs w:val="24"/>
        </w:rPr>
        <w:t xml:space="preserve">Mike Evens-Playground inspection </w:t>
      </w:r>
      <w:r w:rsidRPr="00B303F9">
        <w:rPr>
          <w:sz w:val="24"/>
          <w:szCs w:val="24"/>
        </w:rPr>
        <w:tab/>
      </w:r>
      <w:r w:rsidRPr="00B303F9">
        <w:rPr>
          <w:sz w:val="24"/>
          <w:szCs w:val="24"/>
        </w:rPr>
        <w:tab/>
        <w:t xml:space="preserve">     </w:t>
      </w:r>
      <w:r w:rsidRPr="00B303F9">
        <w:rPr>
          <w:sz w:val="24"/>
          <w:szCs w:val="24"/>
        </w:rPr>
        <w:tab/>
        <w:t xml:space="preserve"> </w:t>
      </w:r>
      <w:r w:rsidRPr="00B303F9">
        <w:rPr>
          <w:sz w:val="24"/>
          <w:szCs w:val="24"/>
        </w:rPr>
        <w:tab/>
        <w:t xml:space="preserve"> </w:t>
      </w:r>
      <w:r w:rsidRPr="00B303F9">
        <w:rPr>
          <w:sz w:val="24"/>
          <w:szCs w:val="24"/>
        </w:rPr>
        <w:tab/>
        <w:t>£112.50</w:t>
      </w:r>
    </w:p>
    <w:p w:rsidR="008B72C2" w:rsidRPr="00B303F9" w:rsidRDefault="008B72C2" w:rsidP="00A27BFD">
      <w:pPr>
        <w:ind w:left="720"/>
        <w:contextualSpacing/>
        <w:rPr>
          <w:sz w:val="24"/>
          <w:szCs w:val="24"/>
        </w:rPr>
      </w:pPr>
      <w:r w:rsidRPr="00B303F9">
        <w:rPr>
          <w:sz w:val="24"/>
          <w:szCs w:val="24"/>
        </w:rPr>
        <w:t>D Metcalf-Parish Clerk Salary</w:t>
      </w:r>
      <w:r w:rsidRPr="00B303F9">
        <w:rPr>
          <w:sz w:val="24"/>
          <w:szCs w:val="24"/>
        </w:rPr>
        <w:tab/>
        <w:t>(320.83, £21.00 retainer</w:t>
      </w:r>
      <w:r>
        <w:rPr>
          <w:sz w:val="24"/>
          <w:szCs w:val="24"/>
        </w:rPr>
        <w:t>,15.67 expenses</w:t>
      </w:r>
      <w:r w:rsidRPr="00B303F9">
        <w:rPr>
          <w:sz w:val="24"/>
          <w:szCs w:val="24"/>
        </w:rPr>
        <w:t>)</w:t>
      </w:r>
      <w:r w:rsidRPr="00B303F9">
        <w:rPr>
          <w:sz w:val="24"/>
          <w:szCs w:val="24"/>
        </w:rPr>
        <w:tab/>
      </w:r>
    </w:p>
    <w:p w:rsidR="008B72C2" w:rsidRPr="00B303F9" w:rsidRDefault="008B72C2" w:rsidP="00B303F9">
      <w:pPr>
        <w:ind w:left="720"/>
        <w:contextualSpacing/>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 </w:t>
      </w:r>
      <w:r>
        <w:rPr>
          <w:sz w:val="24"/>
          <w:szCs w:val="24"/>
        </w:rPr>
        <w:tab/>
        <w:t>£357.10</w:t>
      </w:r>
    </w:p>
    <w:p w:rsidR="008B72C2" w:rsidRDefault="008B72C2" w:rsidP="008A4506">
      <w:pPr>
        <w:ind w:left="720"/>
        <w:contextualSpacing/>
        <w:rPr>
          <w:sz w:val="24"/>
          <w:szCs w:val="24"/>
        </w:rPr>
      </w:pPr>
      <w:r w:rsidRPr="00B303F9">
        <w:rPr>
          <w:sz w:val="24"/>
          <w:szCs w:val="24"/>
        </w:rPr>
        <w:t>Community Hall</w:t>
      </w:r>
      <w:r w:rsidRPr="00B303F9">
        <w:rPr>
          <w:sz w:val="24"/>
          <w:szCs w:val="24"/>
        </w:rPr>
        <w:tab/>
      </w:r>
      <w:r w:rsidRPr="00B303F9">
        <w:rPr>
          <w:sz w:val="24"/>
          <w:szCs w:val="24"/>
        </w:rPr>
        <w:tab/>
      </w:r>
      <w:r w:rsidRPr="00B303F9">
        <w:rPr>
          <w:sz w:val="24"/>
          <w:szCs w:val="24"/>
        </w:rPr>
        <w:tab/>
      </w:r>
      <w:r w:rsidRPr="00B303F9">
        <w:rPr>
          <w:sz w:val="24"/>
          <w:szCs w:val="24"/>
        </w:rPr>
        <w:tab/>
        <w:t xml:space="preserve">    </w:t>
      </w:r>
      <w:r>
        <w:rPr>
          <w:sz w:val="24"/>
          <w:szCs w:val="24"/>
        </w:rPr>
        <w:t xml:space="preserve">                       </w:t>
      </w:r>
      <w:r>
        <w:rPr>
          <w:sz w:val="24"/>
          <w:szCs w:val="24"/>
        </w:rPr>
        <w:tab/>
        <w:t>£150.00</w:t>
      </w:r>
    </w:p>
    <w:p w:rsidR="008B72C2" w:rsidRDefault="008B72C2" w:rsidP="008A4506">
      <w:pPr>
        <w:ind w:left="720"/>
        <w:contextualSpacing/>
        <w:rPr>
          <w:sz w:val="24"/>
          <w:szCs w:val="24"/>
        </w:rPr>
      </w:pPr>
      <w:r>
        <w:rPr>
          <w:sz w:val="24"/>
          <w:szCs w:val="24"/>
        </w:rPr>
        <w:t>Arkle  (cottage repairs)</w:t>
      </w:r>
      <w:r>
        <w:rPr>
          <w:sz w:val="24"/>
          <w:szCs w:val="24"/>
        </w:rPr>
        <w:tab/>
      </w:r>
      <w:r>
        <w:rPr>
          <w:sz w:val="24"/>
          <w:szCs w:val="24"/>
        </w:rPr>
        <w:tab/>
      </w:r>
      <w:r>
        <w:rPr>
          <w:sz w:val="24"/>
          <w:szCs w:val="24"/>
        </w:rPr>
        <w:tab/>
      </w:r>
      <w:r>
        <w:rPr>
          <w:sz w:val="24"/>
          <w:szCs w:val="24"/>
        </w:rPr>
        <w:tab/>
      </w:r>
      <w:r>
        <w:rPr>
          <w:sz w:val="24"/>
          <w:szCs w:val="24"/>
        </w:rPr>
        <w:tab/>
        <w:t xml:space="preserve">  </w:t>
      </w:r>
      <w:r>
        <w:rPr>
          <w:sz w:val="24"/>
          <w:szCs w:val="24"/>
        </w:rPr>
        <w:tab/>
        <w:t>£504.00</w:t>
      </w:r>
    </w:p>
    <w:p w:rsidR="008B72C2" w:rsidRDefault="008B72C2" w:rsidP="008A4506">
      <w:pPr>
        <w:ind w:left="720"/>
        <w:contextualSpacing/>
        <w:rPr>
          <w:sz w:val="24"/>
          <w:szCs w:val="24"/>
        </w:rPr>
      </w:pPr>
      <w:r>
        <w:rPr>
          <w:sz w:val="24"/>
          <w:szCs w:val="24"/>
        </w:rPr>
        <w:t>E Haddow (printer inks)</w:t>
      </w:r>
      <w:r>
        <w:rPr>
          <w:sz w:val="24"/>
          <w:szCs w:val="24"/>
        </w:rPr>
        <w:tab/>
      </w:r>
      <w:r>
        <w:rPr>
          <w:sz w:val="24"/>
          <w:szCs w:val="24"/>
        </w:rPr>
        <w:tab/>
      </w:r>
      <w:r>
        <w:rPr>
          <w:sz w:val="24"/>
          <w:szCs w:val="24"/>
        </w:rPr>
        <w:tab/>
      </w:r>
      <w:r>
        <w:rPr>
          <w:sz w:val="24"/>
          <w:szCs w:val="24"/>
        </w:rPr>
        <w:tab/>
      </w:r>
      <w:r>
        <w:rPr>
          <w:sz w:val="24"/>
          <w:szCs w:val="24"/>
        </w:rPr>
        <w:tab/>
      </w:r>
      <w:r>
        <w:rPr>
          <w:sz w:val="24"/>
          <w:szCs w:val="24"/>
        </w:rPr>
        <w:tab/>
        <w:t>£64.18</w:t>
      </w:r>
    </w:p>
    <w:p w:rsidR="008B72C2" w:rsidRDefault="008B72C2" w:rsidP="008A4506">
      <w:pPr>
        <w:ind w:left="720"/>
        <w:contextualSpacing/>
        <w:rPr>
          <w:sz w:val="24"/>
          <w:szCs w:val="24"/>
        </w:rPr>
      </w:pPr>
      <w:r>
        <w:rPr>
          <w:sz w:val="24"/>
          <w:szCs w:val="24"/>
        </w:rPr>
        <w:t>Greenfingers (railings)</w:t>
      </w:r>
      <w:r>
        <w:rPr>
          <w:sz w:val="24"/>
          <w:szCs w:val="24"/>
        </w:rPr>
        <w:tab/>
      </w:r>
      <w:r>
        <w:rPr>
          <w:sz w:val="24"/>
          <w:szCs w:val="24"/>
        </w:rPr>
        <w:tab/>
      </w:r>
      <w:r>
        <w:rPr>
          <w:sz w:val="24"/>
          <w:szCs w:val="24"/>
        </w:rPr>
        <w:tab/>
      </w:r>
      <w:r>
        <w:rPr>
          <w:sz w:val="24"/>
          <w:szCs w:val="24"/>
        </w:rPr>
        <w:tab/>
      </w:r>
      <w:r>
        <w:rPr>
          <w:sz w:val="24"/>
          <w:szCs w:val="24"/>
        </w:rPr>
        <w:tab/>
      </w:r>
      <w:r>
        <w:rPr>
          <w:sz w:val="24"/>
          <w:szCs w:val="24"/>
        </w:rPr>
        <w:tab/>
        <w:t>£12696.00</w:t>
      </w:r>
    </w:p>
    <w:p w:rsidR="008B72C2" w:rsidRDefault="008B72C2" w:rsidP="008A4506">
      <w:pPr>
        <w:ind w:left="720"/>
        <w:contextualSpacing/>
        <w:rPr>
          <w:sz w:val="24"/>
          <w:szCs w:val="24"/>
        </w:rPr>
      </w:pPr>
      <w:r>
        <w:rPr>
          <w:sz w:val="24"/>
          <w:szCs w:val="24"/>
        </w:rPr>
        <w:t>Braeside Farms (hedges)</w:t>
      </w:r>
      <w:r>
        <w:rPr>
          <w:sz w:val="24"/>
          <w:szCs w:val="24"/>
        </w:rPr>
        <w:tab/>
      </w:r>
      <w:r>
        <w:rPr>
          <w:sz w:val="24"/>
          <w:szCs w:val="24"/>
        </w:rPr>
        <w:tab/>
      </w:r>
      <w:r>
        <w:rPr>
          <w:sz w:val="24"/>
          <w:szCs w:val="24"/>
        </w:rPr>
        <w:tab/>
      </w:r>
      <w:r>
        <w:rPr>
          <w:sz w:val="24"/>
          <w:szCs w:val="24"/>
        </w:rPr>
        <w:tab/>
      </w:r>
      <w:r>
        <w:rPr>
          <w:sz w:val="24"/>
          <w:szCs w:val="24"/>
        </w:rPr>
        <w:tab/>
      </w:r>
      <w:r>
        <w:rPr>
          <w:sz w:val="24"/>
          <w:szCs w:val="24"/>
        </w:rPr>
        <w:tab/>
        <w:t>£210.00</w:t>
      </w:r>
    </w:p>
    <w:p w:rsidR="008B72C2" w:rsidRDefault="008B72C2" w:rsidP="008A4506">
      <w:pPr>
        <w:ind w:left="720"/>
        <w:contextualSpacing/>
        <w:rPr>
          <w:sz w:val="24"/>
          <w:szCs w:val="24"/>
        </w:rPr>
      </w:pPr>
      <w:r>
        <w:rPr>
          <w:sz w:val="24"/>
          <w:szCs w:val="24"/>
        </w:rPr>
        <w:t>NALC</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£241.23</w:t>
      </w:r>
    </w:p>
    <w:p w:rsidR="008B72C2" w:rsidRDefault="008B72C2" w:rsidP="008A4506">
      <w:pPr>
        <w:ind w:left="720"/>
        <w:contextualSpacing/>
        <w:rPr>
          <w:sz w:val="24"/>
          <w:szCs w:val="24"/>
        </w:rPr>
      </w:pPr>
    </w:p>
    <w:p w:rsidR="008B72C2" w:rsidRDefault="008B72C2" w:rsidP="007B6499">
      <w:pPr>
        <w:ind w:left="720"/>
        <w:contextualSpacing/>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p>
    <w:p w:rsidR="008B72C2" w:rsidRPr="00EF0371" w:rsidRDefault="008B72C2" w:rsidP="00B303F9">
      <w:pPr>
        <w:ind w:left="720"/>
        <w:contextualSpacing/>
        <w:rPr>
          <w:sz w:val="24"/>
          <w:szCs w:val="24"/>
        </w:rPr>
      </w:pPr>
      <w:r>
        <w:rPr>
          <w:i/>
          <w:sz w:val="24"/>
          <w:szCs w:val="24"/>
        </w:rPr>
        <w:t>Moved Councillor Mrs Haddow</w:t>
      </w:r>
    </w:p>
    <w:p w:rsidR="008B72C2" w:rsidRDefault="008B72C2" w:rsidP="002A21F0">
      <w:pPr>
        <w:pStyle w:val="ListParagraph"/>
        <w:rPr>
          <w:i/>
          <w:sz w:val="24"/>
          <w:szCs w:val="24"/>
        </w:rPr>
      </w:pPr>
      <w:r>
        <w:rPr>
          <w:i/>
          <w:sz w:val="24"/>
          <w:szCs w:val="24"/>
        </w:rPr>
        <w:t>Seconded Councillor Huggins</w:t>
      </w:r>
    </w:p>
    <w:p w:rsidR="008B72C2" w:rsidRDefault="008B72C2" w:rsidP="002A21F0">
      <w:pPr>
        <w:pStyle w:val="ListParagraph"/>
        <w:rPr>
          <w:i/>
          <w:sz w:val="24"/>
          <w:szCs w:val="24"/>
        </w:rPr>
      </w:pPr>
    </w:p>
    <w:p w:rsidR="008B72C2" w:rsidRDefault="008B72C2" w:rsidP="002A21F0">
      <w:pPr>
        <w:pStyle w:val="ListParagraph"/>
        <w:rPr>
          <w:i/>
          <w:sz w:val="24"/>
          <w:szCs w:val="24"/>
        </w:rPr>
      </w:pPr>
    </w:p>
    <w:p w:rsidR="008B72C2" w:rsidRDefault="008B72C2" w:rsidP="00326CBF">
      <w:pPr>
        <w:rPr>
          <w:sz w:val="24"/>
          <w:szCs w:val="24"/>
          <w:u w:val="single"/>
        </w:rPr>
      </w:pPr>
      <w:r>
        <w:rPr>
          <w:sz w:val="24"/>
          <w:szCs w:val="24"/>
          <w:u w:val="single"/>
        </w:rPr>
        <w:t>CORRESPONDENCE</w:t>
      </w:r>
    </w:p>
    <w:p w:rsidR="008B72C2" w:rsidRPr="001B1C1D" w:rsidRDefault="008B72C2" w:rsidP="00D4407B">
      <w:pPr>
        <w:pStyle w:val="ListParagraph"/>
        <w:numPr>
          <w:ilvl w:val="0"/>
          <w:numId w:val="17"/>
        </w:numPr>
        <w:rPr>
          <w:b/>
          <w:sz w:val="24"/>
          <w:szCs w:val="24"/>
          <w:u w:val="single"/>
        </w:rPr>
      </w:pPr>
      <w:r w:rsidRPr="001B1C1D">
        <w:rPr>
          <w:b/>
        </w:rPr>
        <w:t>Letter of resignation from Councillor Joss Bray</w:t>
      </w:r>
    </w:p>
    <w:p w:rsidR="008B72C2" w:rsidRPr="00390B57" w:rsidRDefault="008B72C2" w:rsidP="00390B57">
      <w:pPr>
        <w:pStyle w:val="ListParagraph"/>
        <w:rPr>
          <w:sz w:val="24"/>
          <w:szCs w:val="24"/>
        </w:rPr>
      </w:pPr>
      <w:r w:rsidRPr="00390B57">
        <w:rPr>
          <w:sz w:val="24"/>
          <w:szCs w:val="24"/>
        </w:rPr>
        <w:t xml:space="preserve">Councillor Bray </w:t>
      </w:r>
      <w:r>
        <w:rPr>
          <w:sz w:val="24"/>
          <w:szCs w:val="24"/>
        </w:rPr>
        <w:t>has resigned from his position as Parish Councillor with immediate effect. The clerk will contact NCC re advertising the vacancy.</w:t>
      </w:r>
    </w:p>
    <w:p w:rsidR="008B72C2" w:rsidRPr="001B1C1D" w:rsidRDefault="008B72C2" w:rsidP="00D4407B">
      <w:pPr>
        <w:pStyle w:val="ListParagraph"/>
        <w:numPr>
          <w:ilvl w:val="0"/>
          <w:numId w:val="17"/>
        </w:numPr>
        <w:rPr>
          <w:b/>
          <w:sz w:val="24"/>
          <w:szCs w:val="24"/>
          <w:u w:val="single"/>
        </w:rPr>
      </w:pPr>
      <w:r w:rsidRPr="001B1C1D">
        <w:rPr>
          <w:b/>
        </w:rPr>
        <w:t>Notification of removal of weekly planning list on NCC website.</w:t>
      </w:r>
    </w:p>
    <w:p w:rsidR="008B72C2" w:rsidRPr="001B1C1D" w:rsidRDefault="008B72C2" w:rsidP="001B1C1D">
      <w:pPr>
        <w:pStyle w:val="ListParagraph"/>
        <w:rPr>
          <w:sz w:val="24"/>
          <w:szCs w:val="24"/>
        </w:rPr>
      </w:pPr>
      <w:r w:rsidRPr="001B1C1D">
        <w:rPr>
          <w:sz w:val="24"/>
          <w:szCs w:val="24"/>
        </w:rPr>
        <w:t>No issues</w:t>
      </w:r>
    </w:p>
    <w:p w:rsidR="008B72C2" w:rsidRPr="001B1C1D" w:rsidRDefault="008B72C2" w:rsidP="00D4407B">
      <w:pPr>
        <w:pStyle w:val="ListParagraph"/>
        <w:numPr>
          <w:ilvl w:val="0"/>
          <w:numId w:val="17"/>
        </w:numPr>
        <w:rPr>
          <w:b/>
          <w:sz w:val="24"/>
          <w:szCs w:val="24"/>
          <w:u w:val="single"/>
        </w:rPr>
      </w:pPr>
      <w:r w:rsidRPr="001B1C1D">
        <w:rPr>
          <w:b/>
        </w:rPr>
        <w:t>NCC winter services</w:t>
      </w:r>
    </w:p>
    <w:p w:rsidR="008B72C2" w:rsidRPr="001B1C1D" w:rsidRDefault="008B72C2" w:rsidP="001B1C1D">
      <w:pPr>
        <w:pStyle w:val="ListParagraph"/>
        <w:rPr>
          <w:sz w:val="24"/>
          <w:szCs w:val="24"/>
        </w:rPr>
      </w:pPr>
      <w:r w:rsidRPr="001B1C1D">
        <w:rPr>
          <w:sz w:val="24"/>
          <w:szCs w:val="24"/>
        </w:rPr>
        <w:t xml:space="preserve">NCC’s </w:t>
      </w:r>
      <w:r>
        <w:rPr>
          <w:sz w:val="24"/>
          <w:szCs w:val="24"/>
        </w:rPr>
        <w:t>provisions for winter/severe winter read to the council – no issues</w:t>
      </w:r>
    </w:p>
    <w:p w:rsidR="008B72C2" w:rsidRPr="001B1C1D" w:rsidRDefault="008B72C2" w:rsidP="00D4407B">
      <w:pPr>
        <w:pStyle w:val="ListParagraph"/>
        <w:numPr>
          <w:ilvl w:val="0"/>
          <w:numId w:val="17"/>
        </w:numPr>
        <w:rPr>
          <w:b/>
          <w:sz w:val="24"/>
          <w:szCs w:val="24"/>
          <w:u w:val="single"/>
        </w:rPr>
      </w:pPr>
      <w:r w:rsidRPr="001B1C1D">
        <w:rPr>
          <w:b/>
        </w:rPr>
        <w:t>Letters from solicitor re issues with Community Hall</w:t>
      </w:r>
    </w:p>
    <w:p w:rsidR="008B72C2" w:rsidRPr="001B1C1D" w:rsidRDefault="008B72C2" w:rsidP="001B1C1D">
      <w:pPr>
        <w:pStyle w:val="ListParagraph"/>
        <w:rPr>
          <w:b/>
          <w:sz w:val="24"/>
          <w:szCs w:val="24"/>
          <w:u w:val="single"/>
        </w:rPr>
      </w:pPr>
      <w:r>
        <w:rPr>
          <w:sz w:val="24"/>
          <w:szCs w:val="24"/>
        </w:rPr>
        <w:t xml:space="preserve">Acknowledgement from the solicitor stating that they are now acting on behalf of the Parish Council and have contacted the Community Hall management committee as instructed by the parish council. </w:t>
      </w:r>
    </w:p>
    <w:p w:rsidR="008B72C2" w:rsidRPr="001B1C1D" w:rsidRDefault="008B72C2" w:rsidP="00390B57">
      <w:pPr>
        <w:pStyle w:val="ListParagraph"/>
        <w:rPr>
          <w:b/>
          <w:sz w:val="24"/>
          <w:szCs w:val="24"/>
          <w:u w:val="single"/>
        </w:rPr>
      </w:pPr>
    </w:p>
    <w:p w:rsidR="008B72C2" w:rsidRDefault="008B72C2" w:rsidP="00326CBF">
      <w:pPr>
        <w:rPr>
          <w:sz w:val="24"/>
          <w:szCs w:val="24"/>
          <w:u w:val="single"/>
        </w:rPr>
      </w:pPr>
      <w:r w:rsidRPr="00B81DBB">
        <w:rPr>
          <w:sz w:val="24"/>
          <w:szCs w:val="24"/>
          <w:u w:val="single"/>
        </w:rPr>
        <w:t>PLANNING</w:t>
      </w:r>
    </w:p>
    <w:p w:rsidR="008B72C2" w:rsidRPr="00A27BFD" w:rsidRDefault="008B72C2" w:rsidP="00326CBF">
      <w:pPr>
        <w:rPr>
          <w:sz w:val="24"/>
          <w:szCs w:val="24"/>
          <w:u w:val="single"/>
        </w:rPr>
      </w:pPr>
      <w:r w:rsidRPr="00A27BFD">
        <w:rPr>
          <w:sz w:val="24"/>
          <w:szCs w:val="24"/>
        </w:rPr>
        <w:t>Mr Richard Sim</w:t>
      </w:r>
      <w:r>
        <w:rPr>
          <w:sz w:val="24"/>
          <w:szCs w:val="24"/>
          <w:u w:val="single"/>
        </w:rPr>
        <w:t xml:space="preserve"> </w:t>
      </w:r>
      <w:r>
        <w:rPr>
          <w:sz w:val="24"/>
          <w:szCs w:val="24"/>
        </w:rPr>
        <w:t>3 South view Shilbottle NE662XG</w:t>
      </w:r>
    </w:p>
    <w:p w:rsidR="008B72C2" w:rsidRDefault="008B72C2" w:rsidP="00326CBF">
      <w:pPr>
        <w:rPr>
          <w:sz w:val="24"/>
          <w:szCs w:val="24"/>
        </w:rPr>
      </w:pPr>
      <w:r>
        <w:rPr>
          <w:sz w:val="24"/>
          <w:szCs w:val="24"/>
        </w:rPr>
        <w:t>Two Storey side &amp; single storey rear extension</w:t>
      </w:r>
    </w:p>
    <w:p w:rsidR="008B72C2" w:rsidRDefault="008B72C2" w:rsidP="00326CBF">
      <w:pPr>
        <w:rPr>
          <w:sz w:val="24"/>
          <w:szCs w:val="24"/>
        </w:rPr>
      </w:pPr>
      <w:r>
        <w:rPr>
          <w:sz w:val="24"/>
          <w:szCs w:val="24"/>
        </w:rPr>
        <w:t>NO OBJECTIONS</w:t>
      </w:r>
    </w:p>
    <w:p w:rsidR="008B72C2" w:rsidRDefault="008B72C2" w:rsidP="00326CBF">
      <w:pPr>
        <w:rPr>
          <w:sz w:val="24"/>
          <w:szCs w:val="24"/>
        </w:rPr>
      </w:pPr>
    </w:p>
    <w:p w:rsidR="008B72C2" w:rsidRDefault="008B72C2" w:rsidP="00326CBF">
      <w:pPr>
        <w:rPr>
          <w:sz w:val="24"/>
          <w:szCs w:val="24"/>
        </w:rPr>
      </w:pPr>
      <w:r>
        <w:rPr>
          <w:sz w:val="24"/>
          <w:szCs w:val="24"/>
        </w:rPr>
        <w:t>Mr and Mrs Keenan 5 Northside Shilbottle NE662YF</w:t>
      </w:r>
    </w:p>
    <w:p w:rsidR="008B72C2" w:rsidRDefault="008B72C2" w:rsidP="00326CBF">
      <w:pPr>
        <w:rPr>
          <w:sz w:val="24"/>
          <w:szCs w:val="24"/>
        </w:rPr>
      </w:pPr>
      <w:r>
        <w:rPr>
          <w:sz w:val="24"/>
          <w:szCs w:val="24"/>
        </w:rPr>
        <w:t>Demolish rear extension and porch and replace with a half storey enlarged extension to incorporate attic bedroom suite and open plan kitchen/dining/garden room.</w:t>
      </w:r>
    </w:p>
    <w:p w:rsidR="008B72C2" w:rsidRDefault="008B72C2" w:rsidP="00326CBF">
      <w:pPr>
        <w:rPr>
          <w:sz w:val="24"/>
          <w:szCs w:val="24"/>
        </w:rPr>
      </w:pPr>
      <w:r>
        <w:rPr>
          <w:sz w:val="24"/>
          <w:szCs w:val="24"/>
        </w:rPr>
        <w:t>NO OBJECTIONS</w:t>
      </w:r>
    </w:p>
    <w:p w:rsidR="008B72C2" w:rsidRDefault="008B72C2" w:rsidP="00326CBF">
      <w:pPr>
        <w:rPr>
          <w:sz w:val="24"/>
          <w:szCs w:val="24"/>
        </w:rPr>
      </w:pPr>
    </w:p>
    <w:p w:rsidR="008B72C2" w:rsidRDefault="008B72C2" w:rsidP="00326CBF">
      <w:pPr>
        <w:rPr>
          <w:sz w:val="24"/>
          <w:szCs w:val="24"/>
        </w:rPr>
      </w:pPr>
      <w:r>
        <w:rPr>
          <w:sz w:val="24"/>
          <w:szCs w:val="24"/>
        </w:rPr>
        <w:t>Mrs Angela Jefferies Shilbottle First School</w:t>
      </w:r>
    </w:p>
    <w:p w:rsidR="008B72C2" w:rsidRDefault="008B72C2" w:rsidP="00326CBF">
      <w:pPr>
        <w:rPr>
          <w:sz w:val="24"/>
          <w:szCs w:val="24"/>
        </w:rPr>
      </w:pPr>
      <w:r>
        <w:rPr>
          <w:sz w:val="24"/>
          <w:szCs w:val="24"/>
        </w:rPr>
        <w:t>Variation of condition from application C/06/00095/CCD</w:t>
      </w:r>
    </w:p>
    <w:p w:rsidR="008B72C2" w:rsidRPr="00D4407B" w:rsidRDefault="008B72C2" w:rsidP="00326CBF">
      <w:pPr>
        <w:rPr>
          <w:sz w:val="24"/>
          <w:szCs w:val="24"/>
        </w:rPr>
      </w:pPr>
      <w:r w:rsidRPr="00D4407B">
        <w:rPr>
          <w:sz w:val="24"/>
          <w:szCs w:val="24"/>
        </w:rPr>
        <w:t>NO OBJECTIONS</w:t>
      </w:r>
    </w:p>
    <w:p w:rsidR="008B72C2" w:rsidRDefault="008B72C2" w:rsidP="00B04DD7">
      <w:pPr>
        <w:tabs>
          <w:tab w:val="left" w:pos="3784"/>
        </w:tabs>
        <w:rPr>
          <w:sz w:val="24"/>
          <w:szCs w:val="24"/>
          <w:u w:val="single"/>
        </w:rPr>
      </w:pPr>
    </w:p>
    <w:p w:rsidR="008B72C2" w:rsidRDefault="008B72C2" w:rsidP="00B04DD7">
      <w:pPr>
        <w:tabs>
          <w:tab w:val="left" w:pos="3784"/>
        </w:tabs>
        <w:rPr>
          <w:sz w:val="24"/>
          <w:szCs w:val="24"/>
          <w:u w:val="single"/>
        </w:rPr>
      </w:pPr>
      <w:r>
        <w:rPr>
          <w:sz w:val="24"/>
          <w:szCs w:val="24"/>
          <w:u w:val="single"/>
        </w:rPr>
        <w:t>Additional Agenda Items</w:t>
      </w:r>
    </w:p>
    <w:p w:rsidR="008B72C2" w:rsidRDefault="008B72C2" w:rsidP="00B04DD7">
      <w:pPr>
        <w:tabs>
          <w:tab w:val="left" w:pos="3784"/>
        </w:tabs>
        <w:rPr>
          <w:sz w:val="24"/>
          <w:szCs w:val="24"/>
          <w:u w:val="single"/>
        </w:rPr>
      </w:pPr>
    </w:p>
    <w:p w:rsidR="008B72C2" w:rsidRPr="004B7A25" w:rsidRDefault="008B72C2" w:rsidP="004B7A25">
      <w:pPr>
        <w:tabs>
          <w:tab w:val="left" w:pos="3784"/>
        </w:tabs>
        <w:rPr>
          <w:b/>
          <w:sz w:val="24"/>
          <w:szCs w:val="24"/>
        </w:rPr>
      </w:pPr>
      <w:r w:rsidRPr="004B7A25">
        <w:rPr>
          <w:b/>
          <w:sz w:val="24"/>
          <w:szCs w:val="24"/>
        </w:rPr>
        <w:t>Salaries</w:t>
      </w:r>
    </w:p>
    <w:p w:rsidR="008B72C2" w:rsidRDefault="008B72C2" w:rsidP="00B04DD7">
      <w:pPr>
        <w:tabs>
          <w:tab w:val="left" w:pos="3784"/>
        </w:tabs>
        <w:rPr>
          <w:i/>
          <w:sz w:val="24"/>
          <w:szCs w:val="24"/>
        </w:rPr>
      </w:pPr>
      <w:r w:rsidRPr="004B7A25">
        <w:rPr>
          <w:i/>
          <w:sz w:val="24"/>
          <w:szCs w:val="24"/>
        </w:rPr>
        <w:t>Councillors Mrs Metcalf and Mrs Haddow declared an interest and left the meeting, as did the clerk.</w:t>
      </w:r>
    </w:p>
    <w:p w:rsidR="008B72C2" w:rsidRDefault="008B72C2" w:rsidP="00B04DD7">
      <w:pPr>
        <w:tabs>
          <w:tab w:val="left" w:pos="3784"/>
        </w:tabs>
        <w:rPr>
          <w:sz w:val="24"/>
          <w:szCs w:val="24"/>
        </w:rPr>
      </w:pPr>
      <w:r>
        <w:rPr>
          <w:sz w:val="24"/>
          <w:szCs w:val="24"/>
        </w:rPr>
        <w:t>It was agreed the clerk would receive a 5% annual rise effective from 1/12/14.</w:t>
      </w:r>
    </w:p>
    <w:p w:rsidR="008B72C2" w:rsidRDefault="008B72C2" w:rsidP="00B04DD7">
      <w:pPr>
        <w:tabs>
          <w:tab w:val="left" w:pos="3784"/>
        </w:tabs>
        <w:rPr>
          <w:sz w:val="24"/>
          <w:szCs w:val="24"/>
          <w:u w:val="single"/>
        </w:rPr>
      </w:pPr>
    </w:p>
    <w:p w:rsidR="008B72C2" w:rsidRDefault="008B72C2" w:rsidP="00B04DD7">
      <w:pPr>
        <w:tabs>
          <w:tab w:val="left" w:pos="3784"/>
        </w:tabs>
        <w:rPr>
          <w:sz w:val="24"/>
          <w:szCs w:val="24"/>
          <w:u w:val="single"/>
        </w:rPr>
      </w:pPr>
      <w:r w:rsidRPr="00DE73BE">
        <w:rPr>
          <w:sz w:val="24"/>
          <w:szCs w:val="24"/>
          <w:u w:val="single"/>
        </w:rPr>
        <w:t>Members Questions</w:t>
      </w:r>
    </w:p>
    <w:p w:rsidR="008B72C2" w:rsidRDefault="008B72C2" w:rsidP="00B04DD7">
      <w:pPr>
        <w:tabs>
          <w:tab w:val="left" w:pos="3784"/>
        </w:tabs>
        <w:rPr>
          <w:sz w:val="24"/>
          <w:szCs w:val="24"/>
        </w:rPr>
      </w:pPr>
      <w:r>
        <w:rPr>
          <w:sz w:val="24"/>
          <w:szCs w:val="24"/>
        </w:rPr>
        <w:t>Councillor Huggins informed the council that the measurements and pictures of the zip wire had been sent to the manufacturer for advice.</w:t>
      </w:r>
    </w:p>
    <w:p w:rsidR="008B72C2" w:rsidRDefault="008B72C2" w:rsidP="00B04DD7">
      <w:pPr>
        <w:tabs>
          <w:tab w:val="left" w:pos="3784"/>
        </w:tabs>
        <w:rPr>
          <w:sz w:val="24"/>
          <w:szCs w:val="24"/>
        </w:rPr>
      </w:pPr>
    </w:p>
    <w:p w:rsidR="008B72C2" w:rsidRDefault="008B72C2" w:rsidP="00B04DD7">
      <w:pPr>
        <w:tabs>
          <w:tab w:val="left" w:pos="3784"/>
        </w:tabs>
        <w:rPr>
          <w:sz w:val="24"/>
          <w:szCs w:val="24"/>
        </w:rPr>
      </w:pPr>
      <w:r>
        <w:rPr>
          <w:sz w:val="24"/>
          <w:szCs w:val="24"/>
        </w:rPr>
        <w:t>Councillor Mrs Lewis gave a report of the latest Management Committee Meeting.</w:t>
      </w:r>
    </w:p>
    <w:p w:rsidR="008B72C2" w:rsidRDefault="008B72C2" w:rsidP="00DE73BE">
      <w:pPr>
        <w:pStyle w:val="ListParagraph"/>
        <w:numPr>
          <w:ilvl w:val="0"/>
          <w:numId w:val="17"/>
        </w:numPr>
        <w:tabs>
          <w:tab w:val="left" w:pos="3784"/>
        </w:tabs>
        <w:rPr>
          <w:sz w:val="24"/>
          <w:szCs w:val="24"/>
        </w:rPr>
      </w:pPr>
      <w:r>
        <w:rPr>
          <w:sz w:val="24"/>
          <w:szCs w:val="24"/>
        </w:rPr>
        <w:t>Hearing Loop- Not Built in.</w:t>
      </w:r>
    </w:p>
    <w:p w:rsidR="008B72C2" w:rsidRDefault="008B72C2" w:rsidP="00DE73BE">
      <w:pPr>
        <w:pStyle w:val="ListParagraph"/>
        <w:numPr>
          <w:ilvl w:val="0"/>
          <w:numId w:val="17"/>
        </w:numPr>
        <w:tabs>
          <w:tab w:val="left" w:pos="3784"/>
        </w:tabs>
        <w:rPr>
          <w:sz w:val="24"/>
          <w:szCs w:val="24"/>
        </w:rPr>
      </w:pPr>
      <w:r>
        <w:rPr>
          <w:sz w:val="24"/>
          <w:szCs w:val="24"/>
        </w:rPr>
        <w:t>Phoenix Charity would like to have a fun day and they plan to send a letter to parish council with plans.</w:t>
      </w:r>
    </w:p>
    <w:p w:rsidR="008B72C2" w:rsidRDefault="008B72C2" w:rsidP="00DE73BE">
      <w:pPr>
        <w:pStyle w:val="ListParagraph"/>
        <w:numPr>
          <w:ilvl w:val="0"/>
          <w:numId w:val="17"/>
        </w:numPr>
        <w:tabs>
          <w:tab w:val="left" w:pos="3784"/>
        </w:tabs>
        <w:rPr>
          <w:sz w:val="24"/>
          <w:szCs w:val="24"/>
        </w:rPr>
      </w:pPr>
      <w:r>
        <w:rPr>
          <w:sz w:val="24"/>
          <w:szCs w:val="24"/>
        </w:rPr>
        <w:t>Tennis- Tony Law proposed that the Tennis Club should use the football changing rooms as he is unhappy that he has to open up four days a week.</w:t>
      </w:r>
    </w:p>
    <w:p w:rsidR="008B72C2" w:rsidRDefault="008B72C2" w:rsidP="00027421">
      <w:pPr>
        <w:tabs>
          <w:tab w:val="left" w:pos="3784"/>
        </w:tabs>
        <w:ind w:left="360"/>
        <w:rPr>
          <w:sz w:val="24"/>
          <w:szCs w:val="24"/>
        </w:rPr>
      </w:pPr>
    </w:p>
    <w:p w:rsidR="008B72C2" w:rsidRDefault="008B72C2" w:rsidP="00027421">
      <w:pPr>
        <w:tabs>
          <w:tab w:val="left" w:pos="3784"/>
        </w:tabs>
        <w:ind w:left="360"/>
        <w:rPr>
          <w:sz w:val="24"/>
          <w:szCs w:val="24"/>
        </w:rPr>
      </w:pPr>
      <w:r>
        <w:rPr>
          <w:sz w:val="24"/>
          <w:szCs w:val="24"/>
        </w:rPr>
        <w:t>Councillor Burns suggested that a letter of thanks should be sent to Les Hall At Northumbria Water.</w:t>
      </w:r>
    </w:p>
    <w:p w:rsidR="008B72C2" w:rsidRDefault="008B72C2" w:rsidP="00027421">
      <w:pPr>
        <w:tabs>
          <w:tab w:val="left" w:pos="3784"/>
        </w:tabs>
        <w:ind w:left="360"/>
        <w:rPr>
          <w:sz w:val="24"/>
          <w:szCs w:val="24"/>
        </w:rPr>
      </w:pPr>
    </w:p>
    <w:p w:rsidR="008B72C2" w:rsidRPr="00027421" w:rsidRDefault="008B72C2" w:rsidP="00027421">
      <w:pPr>
        <w:tabs>
          <w:tab w:val="left" w:pos="3784"/>
        </w:tabs>
        <w:ind w:left="360"/>
        <w:rPr>
          <w:sz w:val="24"/>
          <w:szCs w:val="24"/>
        </w:rPr>
      </w:pPr>
      <w:r>
        <w:rPr>
          <w:sz w:val="24"/>
          <w:szCs w:val="24"/>
        </w:rPr>
        <w:t>Meeting closed at 8.50pm</w:t>
      </w:r>
    </w:p>
    <w:p w:rsidR="008B72C2" w:rsidRDefault="008B72C2" w:rsidP="00B04DD7">
      <w:pPr>
        <w:tabs>
          <w:tab w:val="left" w:pos="3784"/>
        </w:tabs>
        <w:rPr>
          <w:sz w:val="24"/>
          <w:szCs w:val="24"/>
          <w:u w:val="single"/>
        </w:rPr>
      </w:pPr>
    </w:p>
    <w:p w:rsidR="008B72C2" w:rsidRPr="00362468" w:rsidRDefault="008B72C2" w:rsidP="00175A86">
      <w:pPr>
        <w:rPr>
          <w:b/>
        </w:rPr>
      </w:pPr>
    </w:p>
    <w:sectPr w:rsidR="008B72C2" w:rsidRPr="00362468" w:rsidSect="006A67CE">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72C2" w:rsidRDefault="008B72C2" w:rsidP="005404E8">
      <w:pPr>
        <w:spacing w:after="0" w:line="240" w:lineRule="auto"/>
      </w:pPr>
      <w:r>
        <w:separator/>
      </w:r>
    </w:p>
  </w:endnote>
  <w:endnote w:type="continuationSeparator" w:id="0">
    <w:p w:rsidR="008B72C2" w:rsidRDefault="008B72C2" w:rsidP="005404E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72C2" w:rsidRPr="00390B57" w:rsidRDefault="008B72C2">
    <w:pPr>
      <w:pStyle w:val="Footer"/>
      <w:rPr>
        <w:sz w:val="16"/>
        <w:szCs w:val="16"/>
      </w:rPr>
    </w:pPr>
    <w:r w:rsidRPr="00390B57">
      <w:rPr>
        <w:sz w:val="16"/>
        <w:szCs w:val="16"/>
      </w:rPr>
      <w:t>SHILBOTTLE PARISH COUNCIL MINUTES DECEMBER2014</w:t>
    </w:r>
  </w:p>
  <w:p w:rsidR="008B72C2" w:rsidRPr="00222244" w:rsidRDefault="008B72C2" w:rsidP="00390B57">
    <w:pPr>
      <w:pStyle w:val="Footer"/>
      <w:tabs>
        <w:tab w:val="clear" w:pos="4513"/>
        <w:tab w:val="clear" w:pos="9026"/>
        <w:tab w:val="left" w:pos="1875"/>
      </w:tabs>
      <w:rPr>
        <w:sz w:val="16"/>
        <w:szCs w:val="16"/>
      </w:rPr>
    </w:pPr>
    <w:r>
      <w:rPr>
        <w:sz w:val="16"/>
        <w:szCs w:val="16"/>
      </w:rP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72C2" w:rsidRDefault="008B72C2" w:rsidP="005404E8">
      <w:pPr>
        <w:spacing w:after="0" w:line="240" w:lineRule="auto"/>
      </w:pPr>
      <w:r>
        <w:separator/>
      </w:r>
    </w:p>
  </w:footnote>
  <w:footnote w:type="continuationSeparator" w:id="0">
    <w:p w:rsidR="008B72C2" w:rsidRDefault="008B72C2" w:rsidP="005404E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72C2" w:rsidRDefault="008B72C2">
    <w:pPr>
      <w:pStyle w:val="Header"/>
    </w:pPr>
    <w:fldSimple w:instr=" PAGE   \* MERGEFORMAT ">
      <w:r>
        <w:rPr>
          <w:noProof/>
        </w:rPr>
        <w:t>4</w:t>
      </w:r>
    </w:fldSimple>
  </w:p>
  <w:p w:rsidR="008B72C2" w:rsidRPr="00390B57" w:rsidRDefault="008B72C2">
    <w:pPr>
      <w:pStyle w:val="Header"/>
      <w:rPr>
        <w:sz w:val="16"/>
        <w:szCs w:val="16"/>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FAF2A96A"/>
    <w:lvl w:ilvl="0">
      <w:start w:val="1"/>
      <w:numFmt w:val="bullet"/>
      <w:lvlText w:val=""/>
      <w:lvlJc w:val="left"/>
      <w:pPr>
        <w:tabs>
          <w:tab w:val="num" w:pos="360"/>
        </w:tabs>
        <w:ind w:left="360" w:hanging="360"/>
      </w:pPr>
      <w:rPr>
        <w:rFonts w:ascii="Symbol" w:hAnsi="Symbol" w:hint="default"/>
      </w:rPr>
    </w:lvl>
  </w:abstractNum>
  <w:abstractNum w:abstractNumId="1">
    <w:nsid w:val="0899102D"/>
    <w:multiLevelType w:val="hybridMultilevel"/>
    <w:tmpl w:val="657E17E6"/>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
    <w:nsid w:val="0FAC748A"/>
    <w:multiLevelType w:val="hybridMultilevel"/>
    <w:tmpl w:val="AD16CBCA"/>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3">
    <w:nsid w:val="23B64721"/>
    <w:multiLevelType w:val="hybridMultilevel"/>
    <w:tmpl w:val="62FE49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5AB16C3"/>
    <w:multiLevelType w:val="hybridMultilevel"/>
    <w:tmpl w:val="E3DE43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C821284"/>
    <w:multiLevelType w:val="hybridMultilevel"/>
    <w:tmpl w:val="021E71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A880FEB"/>
    <w:multiLevelType w:val="hybridMultilevel"/>
    <w:tmpl w:val="EB8CDD4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nsid w:val="57192DE8"/>
    <w:multiLevelType w:val="hybridMultilevel"/>
    <w:tmpl w:val="C40C8F2E"/>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8">
    <w:nsid w:val="58630AC3"/>
    <w:multiLevelType w:val="hybridMultilevel"/>
    <w:tmpl w:val="2C868C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60FB50E3"/>
    <w:multiLevelType w:val="hybridMultilevel"/>
    <w:tmpl w:val="D946E8A4"/>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10">
    <w:nsid w:val="647641F7"/>
    <w:multiLevelType w:val="hybridMultilevel"/>
    <w:tmpl w:val="AA9CD3E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nsid w:val="695B1BB9"/>
    <w:multiLevelType w:val="hybridMultilevel"/>
    <w:tmpl w:val="88D25B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74617B2F"/>
    <w:multiLevelType w:val="hybridMultilevel"/>
    <w:tmpl w:val="059EDF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79155A14"/>
    <w:multiLevelType w:val="hybridMultilevel"/>
    <w:tmpl w:val="253A7B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7A090521"/>
    <w:multiLevelType w:val="hybridMultilevel"/>
    <w:tmpl w:val="A8903A86"/>
    <w:lvl w:ilvl="0" w:tplc="A3FC985C">
      <w:start w:val="1"/>
      <w:numFmt w:val="decimal"/>
      <w:lvlText w:val="%1."/>
      <w:lvlJc w:val="left"/>
      <w:pPr>
        <w:ind w:left="1080" w:hanging="360"/>
      </w:pPr>
      <w:rPr>
        <w:rFonts w:cs="Times New Roman" w:hint="default"/>
      </w:rPr>
    </w:lvl>
    <w:lvl w:ilvl="1" w:tplc="08090019" w:tentative="1">
      <w:start w:val="1"/>
      <w:numFmt w:val="lowerLetter"/>
      <w:lvlText w:val="%2."/>
      <w:lvlJc w:val="left"/>
      <w:pPr>
        <w:ind w:left="1800" w:hanging="360"/>
      </w:pPr>
      <w:rPr>
        <w:rFonts w:cs="Times New Roman"/>
      </w:rPr>
    </w:lvl>
    <w:lvl w:ilvl="2" w:tplc="0809001B" w:tentative="1">
      <w:start w:val="1"/>
      <w:numFmt w:val="lowerRoman"/>
      <w:lvlText w:val="%3."/>
      <w:lvlJc w:val="right"/>
      <w:pPr>
        <w:ind w:left="2520" w:hanging="180"/>
      </w:pPr>
      <w:rPr>
        <w:rFonts w:cs="Times New Roman"/>
      </w:rPr>
    </w:lvl>
    <w:lvl w:ilvl="3" w:tplc="0809000F" w:tentative="1">
      <w:start w:val="1"/>
      <w:numFmt w:val="decimal"/>
      <w:lvlText w:val="%4."/>
      <w:lvlJc w:val="left"/>
      <w:pPr>
        <w:ind w:left="3240" w:hanging="360"/>
      </w:pPr>
      <w:rPr>
        <w:rFonts w:cs="Times New Roman"/>
      </w:rPr>
    </w:lvl>
    <w:lvl w:ilvl="4" w:tplc="08090019" w:tentative="1">
      <w:start w:val="1"/>
      <w:numFmt w:val="lowerLetter"/>
      <w:lvlText w:val="%5."/>
      <w:lvlJc w:val="left"/>
      <w:pPr>
        <w:ind w:left="3960" w:hanging="360"/>
      </w:pPr>
      <w:rPr>
        <w:rFonts w:cs="Times New Roman"/>
      </w:rPr>
    </w:lvl>
    <w:lvl w:ilvl="5" w:tplc="0809001B" w:tentative="1">
      <w:start w:val="1"/>
      <w:numFmt w:val="lowerRoman"/>
      <w:lvlText w:val="%6."/>
      <w:lvlJc w:val="right"/>
      <w:pPr>
        <w:ind w:left="4680" w:hanging="180"/>
      </w:pPr>
      <w:rPr>
        <w:rFonts w:cs="Times New Roman"/>
      </w:rPr>
    </w:lvl>
    <w:lvl w:ilvl="6" w:tplc="0809000F" w:tentative="1">
      <w:start w:val="1"/>
      <w:numFmt w:val="decimal"/>
      <w:lvlText w:val="%7."/>
      <w:lvlJc w:val="left"/>
      <w:pPr>
        <w:ind w:left="5400" w:hanging="360"/>
      </w:pPr>
      <w:rPr>
        <w:rFonts w:cs="Times New Roman"/>
      </w:rPr>
    </w:lvl>
    <w:lvl w:ilvl="7" w:tplc="08090019" w:tentative="1">
      <w:start w:val="1"/>
      <w:numFmt w:val="lowerLetter"/>
      <w:lvlText w:val="%8."/>
      <w:lvlJc w:val="left"/>
      <w:pPr>
        <w:ind w:left="6120" w:hanging="360"/>
      </w:pPr>
      <w:rPr>
        <w:rFonts w:cs="Times New Roman"/>
      </w:rPr>
    </w:lvl>
    <w:lvl w:ilvl="8" w:tplc="0809001B" w:tentative="1">
      <w:start w:val="1"/>
      <w:numFmt w:val="lowerRoman"/>
      <w:lvlText w:val="%9."/>
      <w:lvlJc w:val="right"/>
      <w:pPr>
        <w:ind w:left="6840" w:hanging="180"/>
      </w:pPr>
      <w:rPr>
        <w:rFonts w:cs="Times New Roman"/>
      </w:rPr>
    </w:lvl>
  </w:abstractNum>
  <w:num w:numId="1">
    <w:abstractNumId w:val="0"/>
  </w:num>
  <w:num w:numId="2">
    <w:abstractNumId w:val="0"/>
  </w:num>
  <w:num w:numId="3">
    <w:abstractNumId w:val="3"/>
  </w:num>
  <w:num w:numId="4">
    <w:abstractNumId w:val="7"/>
  </w:num>
  <w:num w:numId="5">
    <w:abstractNumId w:val="8"/>
  </w:num>
  <w:num w:numId="6">
    <w:abstractNumId w:val="11"/>
  </w:num>
  <w:num w:numId="7">
    <w:abstractNumId w:val="10"/>
  </w:num>
  <w:num w:numId="8">
    <w:abstractNumId w:val="6"/>
  </w:num>
  <w:num w:numId="9">
    <w:abstractNumId w:val="4"/>
  </w:num>
  <w:num w:numId="10">
    <w:abstractNumId w:val="0"/>
  </w:num>
  <w:num w:numId="11">
    <w:abstractNumId w:val="12"/>
  </w:num>
  <w:num w:numId="12">
    <w:abstractNumId w:val="1"/>
  </w:num>
  <w:num w:numId="13">
    <w:abstractNumId w:val="9"/>
  </w:num>
  <w:num w:numId="14">
    <w:abstractNumId w:val="2"/>
  </w:num>
  <w:num w:numId="15">
    <w:abstractNumId w:val="13"/>
  </w:num>
  <w:num w:numId="16">
    <w:abstractNumId w:val="14"/>
  </w:num>
  <w:num w:numId="17">
    <w:abstractNumId w:val="5"/>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956F1"/>
    <w:rsid w:val="00014410"/>
    <w:rsid w:val="00016E3D"/>
    <w:rsid w:val="0002072E"/>
    <w:rsid w:val="000273F2"/>
    <w:rsid w:val="00027421"/>
    <w:rsid w:val="0002770B"/>
    <w:rsid w:val="000557F3"/>
    <w:rsid w:val="00056F43"/>
    <w:rsid w:val="00073FFA"/>
    <w:rsid w:val="00076FD6"/>
    <w:rsid w:val="00086545"/>
    <w:rsid w:val="00093D92"/>
    <w:rsid w:val="00097D32"/>
    <w:rsid w:val="000A4F89"/>
    <w:rsid w:val="000B1481"/>
    <w:rsid w:val="000B7675"/>
    <w:rsid w:val="000C437B"/>
    <w:rsid w:val="000D4581"/>
    <w:rsid w:val="000E18DB"/>
    <w:rsid w:val="000E3C04"/>
    <w:rsid w:val="000F28DC"/>
    <w:rsid w:val="000F3092"/>
    <w:rsid w:val="000F38F3"/>
    <w:rsid w:val="000F70B6"/>
    <w:rsid w:val="00102CD8"/>
    <w:rsid w:val="0010449F"/>
    <w:rsid w:val="00112BC2"/>
    <w:rsid w:val="0011534A"/>
    <w:rsid w:val="00123847"/>
    <w:rsid w:val="00126B3E"/>
    <w:rsid w:val="001342EE"/>
    <w:rsid w:val="00150727"/>
    <w:rsid w:val="001531A2"/>
    <w:rsid w:val="00154800"/>
    <w:rsid w:val="00160824"/>
    <w:rsid w:val="001651E2"/>
    <w:rsid w:val="00175A86"/>
    <w:rsid w:val="00181578"/>
    <w:rsid w:val="00190FE9"/>
    <w:rsid w:val="00193F7B"/>
    <w:rsid w:val="001976B7"/>
    <w:rsid w:val="001A5E04"/>
    <w:rsid w:val="001B1C1D"/>
    <w:rsid w:val="001B701E"/>
    <w:rsid w:val="001C080F"/>
    <w:rsid w:val="001C6D79"/>
    <w:rsid w:val="001C7E6F"/>
    <w:rsid w:val="001D2100"/>
    <w:rsid w:val="001F0600"/>
    <w:rsid w:val="00203E18"/>
    <w:rsid w:val="00222244"/>
    <w:rsid w:val="00231E23"/>
    <w:rsid w:val="00245393"/>
    <w:rsid w:val="00245A8A"/>
    <w:rsid w:val="00250986"/>
    <w:rsid w:val="0026381B"/>
    <w:rsid w:val="00272C83"/>
    <w:rsid w:val="00272D95"/>
    <w:rsid w:val="00276794"/>
    <w:rsid w:val="0028130A"/>
    <w:rsid w:val="0028672A"/>
    <w:rsid w:val="002933B0"/>
    <w:rsid w:val="0029456D"/>
    <w:rsid w:val="002967AD"/>
    <w:rsid w:val="002A21F0"/>
    <w:rsid w:val="002A5123"/>
    <w:rsid w:val="002C2FF4"/>
    <w:rsid w:val="002C5EEB"/>
    <w:rsid w:val="002D7757"/>
    <w:rsid w:val="002E4966"/>
    <w:rsid w:val="00302ECA"/>
    <w:rsid w:val="00311133"/>
    <w:rsid w:val="00312F99"/>
    <w:rsid w:val="00326CBF"/>
    <w:rsid w:val="00330161"/>
    <w:rsid w:val="00343E88"/>
    <w:rsid w:val="00345A42"/>
    <w:rsid w:val="003510CA"/>
    <w:rsid w:val="003528DE"/>
    <w:rsid w:val="00354D80"/>
    <w:rsid w:val="00361441"/>
    <w:rsid w:val="00362468"/>
    <w:rsid w:val="003657C5"/>
    <w:rsid w:val="00371961"/>
    <w:rsid w:val="00377B51"/>
    <w:rsid w:val="00390B57"/>
    <w:rsid w:val="0039190B"/>
    <w:rsid w:val="003A2C1A"/>
    <w:rsid w:val="003A6714"/>
    <w:rsid w:val="003B2A21"/>
    <w:rsid w:val="003B3B4B"/>
    <w:rsid w:val="003B4550"/>
    <w:rsid w:val="003C77C0"/>
    <w:rsid w:val="003D7150"/>
    <w:rsid w:val="003E402B"/>
    <w:rsid w:val="00400ABD"/>
    <w:rsid w:val="00401158"/>
    <w:rsid w:val="004013E1"/>
    <w:rsid w:val="00403AB5"/>
    <w:rsid w:val="00405084"/>
    <w:rsid w:val="00416344"/>
    <w:rsid w:val="004167CF"/>
    <w:rsid w:val="00417B09"/>
    <w:rsid w:val="00421EE3"/>
    <w:rsid w:val="00431E8F"/>
    <w:rsid w:val="00442575"/>
    <w:rsid w:val="00445E26"/>
    <w:rsid w:val="00460EA4"/>
    <w:rsid w:val="00461C51"/>
    <w:rsid w:val="00462CF4"/>
    <w:rsid w:val="0048122A"/>
    <w:rsid w:val="004819AA"/>
    <w:rsid w:val="00485691"/>
    <w:rsid w:val="0049244D"/>
    <w:rsid w:val="00493601"/>
    <w:rsid w:val="004A274F"/>
    <w:rsid w:val="004A5214"/>
    <w:rsid w:val="004A7E6F"/>
    <w:rsid w:val="004B058B"/>
    <w:rsid w:val="004B2FF7"/>
    <w:rsid w:val="004B6653"/>
    <w:rsid w:val="004B7A25"/>
    <w:rsid w:val="004C0869"/>
    <w:rsid w:val="004C3836"/>
    <w:rsid w:val="004D434F"/>
    <w:rsid w:val="004D6B6F"/>
    <w:rsid w:val="004E0A43"/>
    <w:rsid w:val="004E2A20"/>
    <w:rsid w:val="004F1F0B"/>
    <w:rsid w:val="004F3E67"/>
    <w:rsid w:val="004F4A50"/>
    <w:rsid w:val="00502002"/>
    <w:rsid w:val="005075C2"/>
    <w:rsid w:val="00512FA3"/>
    <w:rsid w:val="00517E12"/>
    <w:rsid w:val="005400FD"/>
    <w:rsid w:val="005404E8"/>
    <w:rsid w:val="00544261"/>
    <w:rsid w:val="00546C03"/>
    <w:rsid w:val="00553EE1"/>
    <w:rsid w:val="00555115"/>
    <w:rsid w:val="00557E92"/>
    <w:rsid w:val="00565735"/>
    <w:rsid w:val="0057493C"/>
    <w:rsid w:val="0059571E"/>
    <w:rsid w:val="005A1CAD"/>
    <w:rsid w:val="005A60AC"/>
    <w:rsid w:val="005B12CC"/>
    <w:rsid w:val="005B6006"/>
    <w:rsid w:val="005C5EFE"/>
    <w:rsid w:val="005C7A64"/>
    <w:rsid w:val="005D045A"/>
    <w:rsid w:val="005D1351"/>
    <w:rsid w:val="005D2DA4"/>
    <w:rsid w:val="005E13CE"/>
    <w:rsid w:val="005E5936"/>
    <w:rsid w:val="005F39D7"/>
    <w:rsid w:val="005F42FF"/>
    <w:rsid w:val="006050DC"/>
    <w:rsid w:val="0060579D"/>
    <w:rsid w:val="006126C8"/>
    <w:rsid w:val="00612E69"/>
    <w:rsid w:val="00614084"/>
    <w:rsid w:val="00617B46"/>
    <w:rsid w:val="00630452"/>
    <w:rsid w:val="00630B91"/>
    <w:rsid w:val="00631AA7"/>
    <w:rsid w:val="006441EB"/>
    <w:rsid w:val="00653133"/>
    <w:rsid w:val="006624A5"/>
    <w:rsid w:val="00665191"/>
    <w:rsid w:val="0066595D"/>
    <w:rsid w:val="00680BAA"/>
    <w:rsid w:val="00684058"/>
    <w:rsid w:val="0068692A"/>
    <w:rsid w:val="006A67AA"/>
    <w:rsid w:val="006A67CE"/>
    <w:rsid w:val="006B067F"/>
    <w:rsid w:val="006B4305"/>
    <w:rsid w:val="006D494C"/>
    <w:rsid w:val="006D6912"/>
    <w:rsid w:val="006E680C"/>
    <w:rsid w:val="006F4444"/>
    <w:rsid w:val="0070427F"/>
    <w:rsid w:val="00706A94"/>
    <w:rsid w:val="00710BF4"/>
    <w:rsid w:val="007113AA"/>
    <w:rsid w:val="00725C61"/>
    <w:rsid w:val="00733A47"/>
    <w:rsid w:val="00734A91"/>
    <w:rsid w:val="00743AB1"/>
    <w:rsid w:val="00744FB4"/>
    <w:rsid w:val="007451D8"/>
    <w:rsid w:val="00752758"/>
    <w:rsid w:val="00752C9A"/>
    <w:rsid w:val="00755666"/>
    <w:rsid w:val="00766266"/>
    <w:rsid w:val="00766BE7"/>
    <w:rsid w:val="007679CA"/>
    <w:rsid w:val="0077169B"/>
    <w:rsid w:val="00772644"/>
    <w:rsid w:val="00773488"/>
    <w:rsid w:val="00784E41"/>
    <w:rsid w:val="00786420"/>
    <w:rsid w:val="00797ECB"/>
    <w:rsid w:val="007A1989"/>
    <w:rsid w:val="007B6499"/>
    <w:rsid w:val="007B6F35"/>
    <w:rsid w:val="007C116E"/>
    <w:rsid w:val="007C6AED"/>
    <w:rsid w:val="007D25B0"/>
    <w:rsid w:val="007D26C5"/>
    <w:rsid w:val="007D788B"/>
    <w:rsid w:val="007F4784"/>
    <w:rsid w:val="007F48B3"/>
    <w:rsid w:val="007F48E2"/>
    <w:rsid w:val="007F4F20"/>
    <w:rsid w:val="007F58AD"/>
    <w:rsid w:val="0081509C"/>
    <w:rsid w:val="0082136A"/>
    <w:rsid w:val="00822605"/>
    <w:rsid w:val="00823CE1"/>
    <w:rsid w:val="00826944"/>
    <w:rsid w:val="00832AFF"/>
    <w:rsid w:val="008500A0"/>
    <w:rsid w:val="00851CD7"/>
    <w:rsid w:val="00853687"/>
    <w:rsid w:val="0085669C"/>
    <w:rsid w:val="00860041"/>
    <w:rsid w:val="00860976"/>
    <w:rsid w:val="00860F9B"/>
    <w:rsid w:val="008623C9"/>
    <w:rsid w:val="00864B97"/>
    <w:rsid w:val="00884DE5"/>
    <w:rsid w:val="008921EA"/>
    <w:rsid w:val="00892E97"/>
    <w:rsid w:val="008937A4"/>
    <w:rsid w:val="0089440A"/>
    <w:rsid w:val="00896284"/>
    <w:rsid w:val="008A4506"/>
    <w:rsid w:val="008B72C2"/>
    <w:rsid w:val="008D540A"/>
    <w:rsid w:val="008E5B1E"/>
    <w:rsid w:val="008F5204"/>
    <w:rsid w:val="008F5FD9"/>
    <w:rsid w:val="00906DCC"/>
    <w:rsid w:val="00910D25"/>
    <w:rsid w:val="00914892"/>
    <w:rsid w:val="00915889"/>
    <w:rsid w:val="0091676B"/>
    <w:rsid w:val="00922329"/>
    <w:rsid w:val="0093023B"/>
    <w:rsid w:val="009348F7"/>
    <w:rsid w:val="00950580"/>
    <w:rsid w:val="0095308B"/>
    <w:rsid w:val="009566C3"/>
    <w:rsid w:val="00984252"/>
    <w:rsid w:val="00985C9B"/>
    <w:rsid w:val="00986F62"/>
    <w:rsid w:val="009876CE"/>
    <w:rsid w:val="00987981"/>
    <w:rsid w:val="00992A7D"/>
    <w:rsid w:val="009A7354"/>
    <w:rsid w:val="009B1972"/>
    <w:rsid w:val="009B1DC9"/>
    <w:rsid w:val="009B3DF1"/>
    <w:rsid w:val="009C106A"/>
    <w:rsid w:val="009C65AF"/>
    <w:rsid w:val="009D1775"/>
    <w:rsid w:val="009D1E2C"/>
    <w:rsid w:val="009D2C34"/>
    <w:rsid w:val="009F22F0"/>
    <w:rsid w:val="009F3226"/>
    <w:rsid w:val="00A020B2"/>
    <w:rsid w:val="00A03A63"/>
    <w:rsid w:val="00A07093"/>
    <w:rsid w:val="00A12981"/>
    <w:rsid w:val="00A138FA"/>
    <w:rsid w:val="00A13E3C"/>
    <w:rsid w:val="00A22902"/>
    <w:rsid w:val="00A23ACE"/>
    <w:rsid w:val="00A27BFD"/>
    <w:rsid w:val="00A34144"/>
    <w:rsid w:val="00A46E53"/>
    <w:rsid w:val="00A537FA"/>
    <w:rsid w:val="00A558CF"/>
    <w:rsid w:val="00A761FE"/>
    <w:rsid w:val="00A8173D"/>
    <w:rsid w:val="00A84A06"/>
    <w:rsid w:val="00A862BD"/>
    <w:rsid w:val="00A86FFD"/>
    <w:rsid w:val="00AA3353"/>
    <w:rsid w:val="00AB414E"/>
    <w:rsid w:val="00AB79F3"/>
    <w:rsid w:val="00AC4118"/>
    <w:rsid w:val="00AC547B"/>
    <w:rsid w:val="00AC789B"/>
    <w:rsid w:val="00AD1CA9"/>
    <w:rsid w:val="00AD235E"/>
    <w:rsid w:val="00AD39AB"/>
    <w:rsid w:val="00AE2B04"/>
    <w:rsid w:val="00AE4C5C"/>
    <w:rsid w:val="00B04DD7"/>
    <w:rsid w:val="00B16A8B"/>
    <w:rsid w:val="00B21AC5"/>
    <w:rsid w:val="00B2732C"/>
    <w:rsid w:val="00B30335"/>
    <w:rsid w:val="00B303F9"/>
    <w:rsid w:val="00B31E58"/>
    <w:rsid w:val="00B32148"/>
    <w:rsid w:val="00B51907"/>
    <w:rsid w:val="00B53205"/>
    <w:rsid w:val="00B62547"/>
    <w:rsid w:val="00B80A44"/>
    <w:rsid w:val="00B81DBB"/>
    <w:rsid w:val="00B96E78"/>
    <w:rsid w:val="00BA6F94"/>
    <w:rsid w:val="00BC016A"/>
    <w:rsid w:val="00BD2007"/>
    <w:rsid w:val="00BD3DBA"/>
    <w:rsid w:val="00BD791A"/>
    <w:rsid w:val="00C036D8"/>
    <w:rsid w:val="00C06574"/>
    <w:rsid w:val="00C2486E"/>
    <w:rsid w:val="00C55BF7"/>
    <w:rsid w:val="00C62B19"/>
    <w:rsid w:val="00C6461D"/>
    <w:rsid w:val="00C710D6"/>
    <w:rsid w:val="00CA3822"/>
    <w:rsid w:val="00CC2B55"/>
    <w:rsid w:val="00CD0D56"/>
    <w:rsid w:val="00CD34CD"/>
    <w:rsid w:val="00CD7486"/>
    <w:rsid w:val="00CE2D16"/>
    <w:rsid w:val="00CE37B6"/>
    <w:rsid w:val="00CE59B2"/>
    <w:rsid w:val="00CE77E4"/>
    <w:rsid w:val="00CF1A01"/>
    <w:rsid w:val="00D05D4D"/>
    <w:rsid w:val="00D073D5"/>
    <w:rsid w:val="00D20711"/>
    <w:rsid w:val="00D225DC"/>
    <w:rsid w:val="00D4407B"/>
    <w:rsid w:val="00D44503"/>
    <w:rsid w:val="00D508E8"/>
    <w:rsid w:val="00D51237"/>
    <w:rsid w:val="00D653CE"/>
    <w:rsid w:val="00D724CC"/>
    <w:rsid w:val="00D7298B"/>
    <w:rsid w:val="00D767FC"/>
    <w:rsid w:val="00D87930"/>
    <w:rsid w:val="00D956F1"/>
    <w:rsid w:val="00D973F5"/>
    <w:rsid w:val="00DA15E6"/>
    <w:rsid w:val="00DA7E05"/>
    <w:rsid w:val="00DD0429"/>
    <w:rsid w:val="00DD15EF"/>
    <w:rsid w:val="00DE0DDD"/>
    <w:rsid w:val="00DE4679"/>
    <w:rsid w:val="00DE73BE"/>
    <w:rsid w:val="00DF2D20"/>
    <w:rsid w:val="00DF37E5"/>
    <w:rsid w:val="00DF6C05"/>
    <w:rsid w:val="00DF7B5A"/>
    <w:rsid w:val="00E1292A"/>
    <w:rsid w:val="00E2171A"/>
    <w:rsid w:val="00E236E0"/>
    <w:rsid w:val="00E26F59"/>
    <w:rsid w:val="00E36ADD"/>
    <w:rsid w:val="00E45474"/>
    <w:rsid w:val="00E67979"/>
    <w:rsid w:val="00E71265"/>
    <w:rsid w:val="00E76F47"/>
    <w:rsid w:val="00E827BD"/>
    <w:rsid w:val="00E9441D"/>
    <w:rsid w:val="00E978E7"/>
    <w:rsid w:val="00EA463E"/>
    <w:rsid w:val="00EA5B17"/>
    <w:rsid w:val="00EB2FFD"/>
    <w:rsid w:val="00EC3DD9"/>
    <w:rsid w:val="00EC4256"/>
    <w:rsid w:val="00EC42D5"/>
    <w:rsid w:val="00EC4E43"/>
    <w:rsid w:val="00EC5DD6"/>
    <w:rsid w:val="00EF0371"/>
    <w:rsid w:val="00EF229C"/>
    <w:rsid w:val="00EF6EAF"/>
    <w:rsid w:val="00F10B64"/>
    <w:rsid w:val="00F240EA"/>
    <w:rsid w:val="00F257D6"/>
    <w:rsid w:val="00F374D1"/>
    <w:rsid w:val="00F47E7C"/>
    <w:rsid w:val="00F5476E"/>
    <w:rsid w:val="00F61DC5"/>
    <w:rsid w:val="00F66B29"/>
    <w:rsid w:val="00F70CDF"/>
    <w:rsid w:val="00F72FE5"/>
    <w:rsid w:val="00F73FF8"/>
    <w:rsid w:val="00F7568C"/>
    <w:rsid w:val="00F818BD"/>
    <w:rsid w:val="00F81AE4"/>
    <w:rsid w:val="00F82EAC"/>
    <w:rsid w:val="00F83EC5"/>
    <w:rsid w:val="00F8410B"/>
    <w:rsid w:val="00F852AC"/>
    <w:rsid w:val="00F90DEC"/>
    <w:rsid w:val="00F96815"/>
    <w:rsid w:val="00F97C26"/>
    <w:rsid w:val="00FA19C1"/>
    <w:rsid w:val="00FA5FFB"/>
    <w:rsid w:val="00FB182C"/>
    <w:rsid w:val="00FC11F0"/>
    <w:rsid w:val="00FC64A3"/>
    <w:rsid w:val="00FC6858"/>
    <w:rsid w:val="00FD7616"/>
    <w:rsid w:val="00FE5B89"/>
    <w:rsid w:val="00FF0A28"/>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67CE"/>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442575"/>
    <w:pPr>
      <w:ind w:left="720"/>
      <w:contextualSpacing/>
    </w:pPr>
  </w:style>
  <w:style w:type="paragraph" w:styleId="Header">
    <w:name w:val="header"/>
    <w:basedOn w:val="Normal"/>
    <w:link w:val="HeaderChar"/>
    <w:uiPriority w:val="99"/>
    <w:rsid w:val="005404E8"/>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5404E8"/>
    <w:rPr>
      <w:rFonts w:cs="Times New Roman"/>
    </w:rPr>
  </w:style>
  <w:style w:type="paragraph" w:styleId="Footer">
    <w:name w:val="footer"/>
    <w:basedOn w:val="Normal"/>
    <w:link w:val="FooterChar"/>
    <w:uiPriority w:val="99"/>
    <w:rsid w:val="005404E8"/>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5404E8"/>
    <w:rPr>
      <w:rFonts w:cs="Times New Roman"/>
    </w:rPr>
  </w:style>
  <w:style w:type="paragraph" w:styleId="BalloonText">
    <w:name w:val="Balloon Text"/>
    <w:basedOn w:val="Normal"/>
    <w:link w:val="BalloonTextChar"/>
    <w:uiPriority w:val="99"/>
    <w:semiHidden/>
    <w:rsid w:val="005404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404E8"/>
    <w:rPr>
      <w:rFonts w:ascii="Tahoma" w:hAnsi="Tahoma" w:cs="Tahoma"/>
      <w:sz w:val="16"/>
      <w:szCs w:val="16"/>
    </w:rPr>
  </w:style>
  <w:style w:type="paragraph" w:styleId="Subtitle">
    <w:name w:val="Subtitle"/>
    <w:basedOn w:val="Normal"/>
    <w:next w:val="Normal"/>
    <w:link w:val="SubtitleChar"/>
    <w:uiPriority w:val="99"/>
    <w:qFormat/>
    <w:rsid w:val="004A274F"/>
    <w:pPr>
      <w:numPr>
        <w:ilvl w:val="1"/>
      </w:numPr>
    </w:pPr>
    <w:rPr>
      <w:rFonts w:ascii="Cambria" w:eastAsia="Times New Roman" w:hAnsi="Cambria"/>
      <w:i/>
      <w:iCs/>
      <w:color w:val="4F81BD"/>
      <w:spacing w:val="15"/>
      <w:sz w:val="24"/>
      <w:szCs w:val="24"/>
    </w:rPr>
  </w:style>
  <w:style w:type="character" w:customStyle="1" w:styleId="SubtitleChar">
    <w:name w:val="Subtitle Char"/>
    <w:basedOn w:val="DefaultParagraphFont"/>
    <w:link w:val="Subtitle"/>
    <w:uiPriority w:val="99"/>
    <w:locked/>
    <w:rsid w:val="004A274F"/>
    <w:rPr>
      <w:rFonts w:ascii="Cambria" w:hAnsi="Cambria" w:cs="Times New Roman"/>
      <w:i/>
      <w:iCs/>
      <w:color w:val="4F81BD"/>
      <w:spacing w:val="15"/>
      <w:sz w:val="24"/>
      <w:szCs w:val="24"/>
    </w:rPr>
  </w:style>
  <w:style w:type="paragraph" w:styleId="NoSpacing">
    <w:name w:val="No Spacing"/>
    <w:uiPriority w:val="99"/>
    <w:qFormat/>
    <w:rsid w:val="004A274F"/>
    <w:rPr>
      <w:lang w:eastAsia="en-US"/>
    </w:rPr>
  </w:style>
  <w:style w:type="paragraph" w:styleId="ListBullet">
    <w:name w:val="List Bullet"/>
    <w:basedOn w:val="Normal"/>
    <w:uiPriority w:val="99"/>
    <w:rsid w:val="00EC5DD6"/>
    <w:pPr>
      <w:numPr>
        <w:numId w:val="9"/>
      </w:numPr>
      <w:tabs>
        <w:tab w:val="num" w:pos="360"/>
      </w:tabs>
      <w:ind w:left="36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4</Pages>
  <Words>638</Words>
  <Characters>3637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Shilbottle Parish Council </dc:title>
  <dc:subject/>
  <dc:creator>daniel</dc:creator>
  <cp:keywords/>
  <dc:description/>
  <cp:lastModifiedBy>Gill Bray</cp:lastModifiedBy>
  <cp:revision>2</cp:revision>
  <cp:lastPrinted>2014-12-31T09:39:00Z</cp:lastPrinted>
  <dcterms:created xsi:type="dcterms:W3CDTF">2015-02-27T14:43:00Z</dcterms:created>
  <dcterms:modified xsi:type="dcterms:W3CDTF">2015-02-27T14:43:00Z</dcterms:modified>
</cp:coreProperties>
</file>