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07C9B" w:rsidRPr="0070427F" w:rsidRDefault="00407C9B">
      <w:pPr>
        <w:rPr>
          <w:sz w:val="40"/>
          <w:szCs w:val="40"/>
        </w:rPr>
      </w:pPr>
      <w:bookmarkStart w:id="0" w:name="_GoBack"/>
      <w:bookmarkEnd w:id="0"/>
      <w:r w:rsidRPr="0070427F">
        <w:rPr>
          <w:sz w:val="40"/>
          <w:szCs w:val="40"/>
        </w:rPr>
        <w:t xml:space="preserve">Shilbottle Parish Council </w:t>
      </w:r>
    </w:p>
    <w:p w:rsidR="00407C9B" w:rsidRPr="00A22902" w:rsidRDefault="00407C9B">
      <w:pPr>
        <w:rPr>
          <w:sz w:val="24"/>
          <w:szCs w:val="24"/>
        </w:rPr>
      </w:pPr>
      <w:r w:rsidRPr="00A22902">
        <w:rPr>
          <w:sz w:val="24"/>
          <w:szCs w:val="24"/>
        </w:rPr>
        <w:t>Minutes of the Parish C</w:t>
      </w:r>
      <w:r>
        <w:rPr>
          <w:sz w:val="24"/>
          <w:szCs w:val="24"/>
        </w:rPr>
        <w:t>ouncil Meeting held on November 12th 2014</w:t>
      </w:r>
      <w:r w:rsidRPr="00A22902">
        <w:rPr>
          <w:sz w:val="24"/>
          <w:szCs w:val="24"/>
        </w:rPr>
        <w:t xml:space="preserve">. </w:t>
      </w:r>
    </w:p>
    <w:p w:rsidR="00407C9B" w:rsidRPr="00A22902" w:rsidRDefault="00407C9B">
      <w:pPr>
        <w:rPr>
          <w:sz w:val="24"/>
          <w:szCs w:val="24"/>
        </w:rPr>
      </w:pPr>
    </w:p>
    <w:p w:rsidR="00407C9B" w:rsidRDefault="00407C9B">
      <w:pPr>
        <w:rPr>
          <w:sz w:val="24"/>
          <w:szCs w:val="24"/>
        </w:rPr>
      </w:pPr>
      <w:r>
        <w:rPr>
          <w:sz w:val="24"/>
          <w:szCs w:val="24"/>
        </w:rPr>
        <w:t>Meeting Opened 7.00</w:t>
      </w:r>
      <w:r w:rsidRPr="00A22902">
        <w:rPr>
          <w:sz w:val="24"/>
          <w:szCs w:val="24"/>
        </w:rPr>
        <w:t>pm</w:t>
      </w:r>
    </w:p>
    <w:p w:rsidR="00407C9B" w:rsidRPr="00A22902" w:rsidRDefault="00407C9B">
      <w:pPr>
        <w:rPr>
          <w:sz w:val="24"/>
          <w:szCs w:val="24"/>
        </w:rPr>
      </w:pPr>
    </w:p>
    <w:p w:rsidR="00407C9B" w:rsidRPr="00B303F9" w:rsidRDefault="00407C9B">
      <w:pPr>
        <w:rPr>
          <w:sz w:val="24"/>
          <w:szCs w:val="24"/>
          <w:u w:val="single"/>
        </w:rPr>
      </w:pPr>
      <w:r w:rsidRPr="00B303F9">
        <w:rPr>
          <w:sz w:val="24"/>
          <w:szCs w:val="24"/>
          <w:u w:val="single"/>
        </w:rPr>
        <w:t>IN ATTENDANCE</w:t>
      </w:r>
    </w:p>
    <w:p w:rsidR="00407C9B" w:rsidRPr="00A22902" w:rsidRDefault="00407C9B">
      <w:pPr>
        <w:rPr>
          <w:sz w:val="24"/>
          <w:szCs w:val="24"/>
        </w:rPr>
      </w:pPr>
      <w:r>
        <w:rPr>
          <w:sz w:val="24"/>
          <w:szCs w:val="24"/>
        </w:rPr>
        <w:t>Chairman Mr TW Scott</w:t>
      </w:r>
    </w:p>
    <w:p w:rsidR="00407C9B" w:rsidRPr="00A22902" w:rsidRDefault="00407C9B">
      <w:pPr>
        <w:rPr>
          <w:sz w:val="24"/>
          <w:szCs w:val="24"/>
        </w:rPr>
      </w:pPr>
      <w:r w:rsidRPr="00A22902">
        <w:rPr>
          <w:sz w:val="24"/>
          <w:szCs w:val="24"/>
        </w:rPr>
        <w:t>Vice Chairman Councillor Mrs Haddow</w:t>
      </w:r>
    </w:p>
    <w:p w:rsidR="00407C9B" w:rsidRDefault="00407C9B">
      <w:pPr>
        <w:rPr>
          <w:sz w:val="24"/>
          <w:szCs w:val="24"/>
        </w:rPr>
      </w:pPr>
      <w:r>
        <w:rPr>
          <w:sz w:val="24"/>
          <w:szCs w:val="24"/>
        </w:rPr>
        <w:t>Councillors P Burns, J Bray, G Huggins, Mrs C Lewis, Mrs M Mills</w:t>
      </w:r>
      <w:r w:rsidRPr="00A22902">
        <w:rPr>
          <w:sz w:val="24"/>
          <w:szCs w:val="24"/>
        </w:rPr>
        <w:t xml:space="preserve"> </w:t>
      </w:r>
      <w:r>
        <w:rPr>
          <w:sz w:val="24"/>
          <w:szCs w:val="24"/>
        </w:rPr>
        <w:t>and K Walker</w:t>
      </w:r>
    </w:p>
    <w:p w:rsidR="00407C9B" w:rsidRDefault="00407C9B">
      <w:pPr>
        <w:rPr>
          <w:sz w:val="24"/>
          <w:szCs w:val="24"/>
        </w:rPr>
      </w:pPr>
      <w:r w:rsidRPr="00A22902">
        <w:rPr>
          <w:sz w:val="24"/>
          <w:szCs w:val="24"/>
        </w:rPr>
        <w:t>Parish Clerk Daniel Metcalf</w:t>
      </w:r>
    </w:p>
    <w:p w:rsidR="00407C9B" w:rsidRDefault="00407C9B">
      <w:pPr>
        <w:rPr>
          <w:sz w:val="24"/>
          <w:szCs w:val="24"/>
        </w:rPr>
      </w:pPr>
      <w:r>
        <w:rPr>
          <w:sz w:val="24"/>
          <w:szCs w:val="24"/>
        </w:rPr>
        <w:t>Apologies Councillor Mrs C Metcalf, County Councillor Thorne</w:t>
      </w:r>
    </w:p>
    <w:p w:rsidR="00407C9B" w:rsidRDefault="00407C9B">
      <w:pPr>
        <w:rPr>
          <w:sz w:val="24"/>
          <w:szCs w:val="24"/>
        </w:rPr>
      </w:pPr>
    </w:p>
    <w:p w:rsidR="00407C9B" w:rsidRPr="00B303F9" w:rsidRDefault="00407C9B" w:rsidP="00B303F9">
      <w:pPr>
        <w:tabs>
          <w:tab w:val="left" w:pos="2265"/>
        </w:tabs>
        <w:rPr>
          <w:sz w:val="24"/>
          <w:szCs w:val="24"/>
          <w:u w:val="single"/>
        </w:rPr>
      </w:pPr>
      <w:r>
        <w:rPr>
          <w:sz w:val="24"/>
          <w:szCs w:val="24"/>
          <w:u w:val="single"/>
        </w:rPr>
        <w:t>PUBLIC SPEAKING</w:t>
      </w:r>
    </w:p>
    <w:p w:rsidR="00407C9B" w:rsidRDefault="00407C9B">
      <w:pPr>
        <w:rPr>
          <w:sz w:val="24"/>
          <w:szCs w:val="24"/>
        </w:rPr>
      </w:pPr>
      <w:r>
        <w:rPr>
          <w:sz w:val="24"/>
          <w:szCs w:val="24"/>
        </w:rPr>
        <w:t>No Participants</w:t>
      </w:r>
    </w:p>
    <w:p w:rsidR="00407C9B" w:rsidRDefault="00407C9B">
      <w:pPr>
        <w:rPr>
          <w:sz w:val="24"/>
          <w:szCs w:val="24"/>
          <w:u w:val="single"/>
        </w:rPr>
      </w:pPr>
      <w:r w:rsidRPr="006B067F">
        <w:rPr>
          <w:sz w:val="24"/>
          <w:szCs w:val="24"/>
          <w:u w:val="single"/>
        </w:rPr>
        <w:t>Cancellation of Meeting</w:t>
      </w:r>
    </w:p>
    <w:p w:rsidR="00407C9B" w:rsidRDefault="00407C9B">
      <w:pPr>
        <w:rPr>
          <w:sz w:val="24"/>
          <w:szCs w:val="24"/>
        </w:rPr>
      </w:pPr>
      <w:r w:rsidRPr="00F47E7C">
        <w:rPr>
          <w:sz w:val="24"/>
          <w:szCs w:val="24"/>
        </w:rPr>
        <w:t>The chairman</w:t>
      </w:r>
      <w:r>
        <w:rPr>
          <w:sz w:val="24"/>
          <w:szCs w:val="24"/>
        </w:rPr>
        <w:t xml:space="preserve"> apologised that the meeting had been cancelled the week before but explained that as the appeal had gone on so long it was not practical to have the meeting as there would not be enough councillors present. The chairman also expressed his disappointment that a member of the council had questioned the legality of the cancellation.</w:t>
      </w:r>
    </w:p>
    <w:p w:rsidR="00407C9B" w:rsidRDefault="00407C9B">
      <w:pPr>
        <w:rPr>
          <w:sz w:val="24"/>
          <w:szCs w:val="24"/>
          <w:u w:val="single"/>
        </w:rPr>
      </w:pPr>
      <w:r w:rsidRPr="00F47E7C">
        <w:rPr>
          <w:sz w:val="24"/>
          <w:szCs w:val="24"/>
          <w:u w:val="single"/>
        </w:rPr>
        <w:t>Declarations of interest</w:t>
      </w:r>
    </w:p>
    <w:p w:rsidR="00407C9B" w:rsidRDefault="00407C9B">
      <w:pPr>
        <w:rPr>
          <w:sz w:val="24"/>
          <w:szCs w:val="24"/>
        </w:rPr>
      </w:pPr>
      <w:r>
        <w:rPr>
          <w:sz w:val="24"/>
          <w:szCs w:val="24"/>
        </w:rPr>
        <w:t xml:space="preserve">Councillor Mrs Haddow commented that she felt that any discussions regarding the Parish Council and the hall Management Committee would be a conflict of interest for Councillor Bray. She requested that Councillor Bray should leave the meeting during these discussions and asked for her concerns to be minuted. Councillor Bray said that as there were two councillors on the management committee why they not had to leave. Councillor Huggins commented that he felt that it was not necessarily a conflict because of being married to a member of the committee. The Chairman asked for a vote on the motion and there was a count of 6 for and 2 against. </w:t>
      </w:r>
    </w:p>
    <w:p w:rsidR="00407C9B" w:rsidRPr="00A22902" w:rsidRDefault="00407C9B">
      <w:pPr>
        <w:rPr>
          <w:sz w:val="24"/>
          <w:szCs w:val="24"/>
        </w:rPr>
      </w:pPr>
    </w:p>
    <w:p w:rsidR="00407C9B" w:rsidRDefault="00407C9B" w:rsidP="00222244">
      <w:pPr>
        <w:tabs>
          <w:tab w:val="left" w:pos="5520"/>
        </w:tabs>
        <w:rPr>
          <w:sz w:val="24"/>
          <w:szCs w:val="24"/>
          <w:u w:val="single"/>
        </w:rPr>
      </w:pPr>
      <w:r>
        <w:rPr>
          <w:sz w:val="24"/>
          <w:szCs w:val="24"/>
          <w:u w:val="single"/>
        </w:rPr>
        <w:t>MINUTES</w:t>
      </w:r>
    </w:p>
    <w:p w:rsidR="00407C9B" w:rsidRDefault="00407C9B" w:rsidP="00222244">
      <w:pPr>
        <w:tabs>
          <w:tab w:val="left" w:pos="5520"/>
        </w:tabs>
        <w:rPr>
          <w:i/>
          <w:sz w:val="24"/>
          <w:szCs w:val="24"/>
        </w:rPr>
      </w:pPr>
      <w:r>
        <w:rPr>
          <w:i/>
          <w:sz w:val="24"/>
          <w:szCs w:val="24"/>
        </w:rPr>
        <w:t>Moved Councillor Mrs Mills</w:t>
      </w:r>
    </w:p>
    <w:p w:rsidR="00407C9B" w:rsidRDefault="00407C9B" w:rsidP="00222244">
      <w:pPr>
        <w:tabs>
          <w:tab w:val="left" w:pos="5520"/>
        </w:tabs>
        <w:rPr>
          <w:i/>
          <w:sz w:val="24"/>
          <w:szCs w:val="24"/>
        </w:rPr>
      </w:pPr>
      <w:r>
        <w:rPr>
          <w:i/>
          <w:sz w:val="24"/>
          <w:szCs w:val="24"/>
        </w:rPr>
        <w:t>Seconded Councillor K Walker</w:t>
      </w:r>
    </w:p>
    <w:p w:rsidR="00407C9B" w:rsidRPr="00222244" w:rsidRDefault="00407C9B" w:rsidP="00222244">
      <w:pPr>
        <w:tabs>
          <w:tab w:val="left" w:pos="5520"/>
        </w:tabs>
        <w:rPr>
          <w:i/>
          <w:sz w:val="24"/>
          <w:szCs w:val="24"/>
        </w:rPr>
      </w:pPr>
    </w:p>
    <w:p w:rsidR="00407C9B" w:rsidRDefault="00407C9B" w:rsidP="0091676B">
      <w:pPr>
        <w:rPr>
          <w:sz w:val="24"/>
          <w:szCs w:val="24"/>
          <w:u w:val="single"/>
        </w:rPr>
      </w:pPr>
      <w:r>
        <w:rPr>
          <w:sz w:val="24"/>
          <w:szCs w:val="24"/>
          <w:u w:val="single"/>
        </w:rPr>
        <w:t>MATTERS ARISING</w:t>
      </w:r>
    </w:p>
    <w:p w:rsidR="00407C9B" w:rsidRDefault="00407C9B" w:rsidP="0091676B">
      <w:pPr>
        <w:rPr>
          <w:b/>
          <w:sz w:val="24"/>
          <w:szCs w:val="24"/>
        </w:rPr>
      </w:pPr>
      <w:r w:rsidRPr="00B303F9">
        <w:rPr>
          <w:b/>
          <w:sz w:val="24"/>
          <w:szCs w:val="24"/>
        </w:rPr>
        <w:t xml:space="preserve">Playground Bark Chippings </w:t>
      </w:r>
    </w:p>
    <w:p w:rsidR="00407C9B" w:rsidRDefault="00407C9B" w:rsidP="0091676B">
      <w:pPr>
        <w:rPr>
          <w:sz w:val="24"/>
          <w:szCs w:val="24"/>
        </w:rPr>
      </w:pPr>
      <w:r w:rsidRPr="009B1972">
        <w:rPr>
          <w:sz w:val="24"/>
          <w:szCs w:val="24"/>
        </w:rPr>
        <w:t>The chip</w:t>
      </w:r>
      <w:r>
        <w:rPr>
          <w:sz w:val="24"/>
          <w:szCs w:val="24"/>
        </w:rPr>
        <w:t>pings need replaced as a matter of urgency.</w:t>
      </w:r>
    </w:p>
    <w:p w:rsidR="00407C9B" w:rsidRDefault="00407C9B" w:rsidP="0091676B">
      <w:pPr>
        <w:rPr>
          <w:sz w:val="24"/>
          <w:szCs w:val="24"/>
        </w:rPr>
      </w:pPr>
      <w:r>
        <w:rPr>
          <w:sz w:val="24"/>
          <w:szCs w:val="24"/>
        </w:rPr>
        <w:t>Councillor Huggins has instructed Mike Evens to replace chippings at £120.00 per bag and two bags to be used.</w:t>
      </w:r>
    </w:p>
    <w:p w:rsidR="00407C9B" w:rsidRDefault="00407C9B" w:rsidP="0091676B">
      <w:pPr>
        <w:rPr>
          <w:sz w:val="24"/>
          <w:szCs w:val="24"/>
        </w:rPr>
      </w:pPr>
      <w:r>
        <w:rPr>
          <w:i/>
          <w:sz w:val="24"/>
          <w:szCs w:val="24"/>
        </w:rPr>
        <w:t>Unanimous</w:t>
      </w:r>
    </w:p>
    <w:p w:rsidR="00407C9B" w:rsidRDefault="00407C9B" w:rsidP="00B303F9">
      <w:pPr>
        <w:rPr>
          <w:sz w:val="24"/>
          <w:szCs w:val="24"/>
          <w:u w:val="single"/>
        </w:rPr>
      </w:pPr>
      <w:r w:rsidRPr="00B303F9">
        <w:rPr>
          <w:sz w:val="24"/>
          <w:szCs w:val="24"/>
          <w:u w:val="single"/>
        </w:rPr>
        <w:t>FINANCE</w:t>
      </w:r>
    </w:p>
    <w:p w:rsidR="00407C9B" w:rsidRPr="00B303F9" w:rsidRDefault="00407C9B" w:rsidP="00B303F9">
      <w:pPr>
        <w:rPr>
          <w:sz w:val="24"/>
          <w:szCs w:val="24"/>
          <w:u w:val="single"/>
        </w:rPr>
      </w:pPr>
      <w:r>
        <w:rPr>
          <w:sz w:val="24"/>
          <w:szCs w:val="24"/>
        </w:rPr>
        <w:t>The following accounts were</w:t>
      </w:r>
      <w:r w:rsidRPr="00B303F9">
        <w:rPr>
          <w:sz w:val="24"/>
          <w:szCs w:val="24"/>
        </w:rPr>
        <w:t xml:space="preserve"> presented for approval:</w:t>
      </w:r>
      <w:r w:rsidRPr="00B303F9">
        <w:rPr>
          <w:sz w:val="24"/>
          <w:szCs w:val="24"/>
        </w:rPr>
        <w:tab/>
      </w:r>
    </w:p>
    <w:p w:rsidR="00407C9B" w:rsidRPr="00B303F9" w:rsidRDefault="00407C9B" w:rsidP="00B303F9">
      <w:pPr>
        <w:ind w:left="720"/>
        <w:contextualSpacing/>
        <w:rPr>
          <w:sz w:val="24"/>
          <w:szCs w:val="24"/>
        </w:rPr>
      </w:pPr>
      <w:r w:rsidRPr="00B303F9">
        <w:rPr>
          <w:sz w:val="24"/>
          <w:szCs w:val="24"/>
        </w:rPr>
        <w:t>Groundscare (Grass Cutting)</w:t>
      </w:r>
      <w:r w:rsidRPr="00B303F9">
        <w:rPr>
          <w:sz w:val="24"/>
          <w:szCs w:val="24"/>
        </w:rPr>
        <w:tab/>
      </w:r>
      <w:r w:rsidRPr="00B303F9">
        <w:rPr>
          <w:sz w:val="24"/>
          <w:szCs w:val="24"/>
        </w:rPr>
        <w:tab/>
      </w:r>
      <w:r w:rsidRPr="00B303F9">
        <w:rPr>
          <w:sz w:val="24"/>
          <w:szCs w:val="24"/>
        </w:rPr>
        <w:tab/>
      </w:r>
      <w:r w:rsidRPr="00B303F9">
        <w:rPr>
          <w:sz w:val="24"/>
          <w:szCs w:val="24"/>
        </w:rPr>
        <w:tab/>
        <w:t xml:space="preserve">      </w:t>
      </w:r>
      <w:r w:rsidRPr="00B303F9">
        <w:rPr>
          <w:sz w:val="24"/>
          <w:szCs w:val="24"/>
        </w:rPr>
        <w:tab/>
        <w:t xml:space="preserve"> </w:t>
      </w:r>
      <w:r w:rsidRPr="00B303F9">
        <w:rPr>
          <w:sz w:val="24"/>
          <w:szCs w:val="24"/>
        </w:rPr>
        <w:tab/>
        <w:t>£255.43</w:t>
      </w:r>
    </w:p>
    <w:p w:rsidR="00407C9B" w:rsidRPr="00B303F9" w:rsidRDefault="00407C9B" w:rsidP="00B303F9">
      <w:pPr>
        <w:ind w:left="720"/>
        <w:contextualSpacing/>
        <w:rPr>
          <w:sz w:val="24"/>
          <w:szCs w:val="24"/>
        </w:rPr>
      </w:pPr>
      <w:r w:rsidRPr="00B303F9">
        <w:rPr>
          <w:sz w:val="24"/>
          <w:szCs w:val="24"/>
        </w:rPr>
        <w:t xml:space="preserve">Shaw Litter Picking- litter picked               </w:t>
      </w:r>
      <w:r w:rsidRPr="00B303F9">
        <w:rPr>
          <w:sz w:val="24"/>
          <w:szCs w:val="24"/>
        </w:rPr>
        <w:tab/>
        <w:t xml:space="preserve">                            </w:t>
      </w:r>
      <w:r w:rsidRPr="00B303F9">
        <w:rPr>
          <w:sz w:val="24"/>
          <w:szCs w:val="24"/>
        </w:rPr>
        <w:tab/>
        <w:t>£80.00</w:t>
      </w:r>
    </w:p>
    <w:p w:rsidR="00407C9B" w:rsidRPr="00B303F9" w:rsidRDefault="00407C9B" w:rsidP="00B303F9">
      <w:pPr>
        <w:ind w:left="720"/>
        <w:contextualSpacing/>
        <w:rPr>
          <w:sz w:val="24"/>
          <w:szCs w:val="24"/>
        </w:rPr>
      </w:pPr>
      <w:r w:rsidRPr="00B303F9">
        <w:rPr>
          <w:sz w:val="24"/>
          <w:szCs w:val="24"/>
        </w:rPr>
        <w:t xml:space="preserve">Mike Evens-Playground inspection </w:t>
      </w:r>
      <w:r w:rsidRPr="00B303F9">
        <w:rPr>
          <w:sz w:val="24"/>
          <w:szCs w:val="24"/>
        </w:rPr>
        <w:tab/>
      </w:r>
      <w:r w:rsidRPr="00B303F9">
        <w:rPr>
          <w:sz w:val="24"/>
          <w:szCs w:val="24"/>
        </w:rPr>
        <w:tab/>
        <w:t xml:space="preserve">     </w:t>
      </w:r>
      <w:r w:rsidRPr="00B303F9">
        <w:rPr>
          <w:sz w:val="24"/>
          <w:szCs w:val="24"/>
        </w:rPr>
        <w:tab/>
        <w:t xml:space="preserve"> </w:t>
      </w:r>
      <w:r w:rsidRPr="00B303F9">
        <w:rPr>
          <w:sz w:val="24"/>
          <w:szCs w:val="24"/>
        </w:rPr>
        <w:tab/>
        <w:t xml:space="preserve"> </w:t>
      </w:r>
      <w:r w:rsidRPr="00B303F9">
        <w:rPr>
          <w:sz w:val="24"/>
          <w:szCs w:val="24"/>
        </w:rPr>
        <w:tab/>
        <w:t>£112.50</w:t>
      </w:r>
    </w:p>
    <w:p w:rsidR="00407C9B" w:rsidRPr="00B303F9" w:rsidRDefault="00407C9B" w:rsidP="00B303F9">
      <w:pPr>
        <w:ind w:left="720"/>
        <w:contextualSpacing/>
        <w:rPr>
          <w:sz w:val="24"/>
          <w:szCs w:val="24"/>
        </w:rPr>
      </w:pPr>
      <w:r w:rsidRPr="00B303F9">
        <w:rPr>
          <w:sz w:val="24"/>
          <w:szCs w:val="24"/>
        </w:rPr>
        <w:t>D Metcalf-Parish Clerk Salary</w:t>
      </w:r>
      <w:r w:rsidRPr="00B303F9">
        <w:rPr>
          <w:sz w:val="24"/>
          <w:szCs w:val="24"/>
        </w:rPr>
        <w:tab/>
        <w:t>(320.83, £21.00 retainer</w:t>
      </w:r>
    </w:p>
    <w:p w:rsidR="00407C9B" w:rsidRPr="00B303F9" w:rsidRDefault="00407C9B" w:rsidP="00B303F9">
      <w:pPr>
        <w:ind w:left="720"/>
        <w:contextualSpacing/>
        <w:rPr>
          <w:sz w:val="24"/>
          <w:szCs w:val="24"/>
        </w:rPr>
      </w:pPr>
      <w:r>
        <w:rPr>
          <w:sz w:val="24"/>
          <w:szCs w:val="24"/>
        </w:rPr>
        <w:tab/>
      </w:r>
      <w:r>
        <w:rPr>
          <w:sz w:val="24"/>
          <w:szCs w:val="24"/>
        </w:rPr>
        <w:tab/>
      </w:r>
      <w:r>
        <w:rPr>
          <w:sz w:val="24"/>
          <w:szCs w:val="24"/>
        </w:rPr>
        <w:tab/>
      </w:r>
      <w:r>
        <w:rPr>
          <w:sz w:val="24"/>
          <w:szCs w:val="24"/>
        </w:rPr>
        <w:tab/>
        <w:t>£15.27 expenses</w:t>
      </w:r>
      <w:r w:rsidRPr="00B303F9">
        <w:rPr>
          <w:sz w:val="24"/>
          <w:szCs w:val="24"/>
        </w:rPr>
        <w:t>)</w:t>
      </w:r>
      <w:r w:rsidRPr="00B303F9">
        <w:rPr>
          <w:sz w:val="24"/>
          <w:szCs w:val="24"/>
        </w:rPr>
        <w:tab/>
      </w:r>
    </w:p>
    <w:p w:rsidR="00407C9B" w:rsidRPr="00B303F9" w:rsidRDefault="00407C9B" w:rsidP="00B303F9">
      <w:pPr>
        <w:ind w:left="720"/>
        <w:contextualSpacing/>
        <w:rPr>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 xml:space="preserve"> </w:t>
      </w:r>
      <w:r>
        <w:rPr>
          <w:sz w:val="24"/>
          <w:szCs w:val="24"/>
        </w:rPr>
        <w:tab/>
        <w:t>£357.10</w:t>
      </w:r>
    </w:p>
    <w:p w:rsidR="00407C9B" w:rsidRDefault="00407C9B" w:rsidP="008A4506">
      <w:pPr>
        <w:ind w:left="720"/>
        <w:contextualSpacing/>
        <w:rPr>
          <w:sz w:val="24"/>
          <w:szCs w:val="24"/>
        </w:rPr>
      </w:pPr>
      <w:r w:rsidRPr="00B303F9">
        <w:rPr>
          <w:sz w:val="24"/>
          <w:szCs w:val="24"/>
        </w:rPr>
        <w:t>Community Hall</w:t>
      </w:r>
      <w:r w:rsidRPr="00B303F9">
        <w:rPr>
          <w:sz w:val="24"/>
          <w:szCs w:val="24"/>
        </w:rPr>
        <w:tab/>
      </w:r>
      <w:r w:rsidRPr="00B303F9">
        <w:rPr>
          <w:sz w:val="24"/>
          <w:szCs w:val="24"/>
        </w:rPr>
        <w:tab/>
      </w:r>
      <w:r w:rsidRPr="00B303F9">
        <w:rPr>
          <w:sz w:val="24"/>
          <w:szCs w:val="24"/>
        </w:rPr>
        <w:tab/>
      </w:r>
      <w:r w:rsidRPr="00B303F9">
        <w:rPr>
          <w:sz w:val="24"/>
          <w:szCs w:val="24"/>
        </w:rPr>
        <w:tab/>
        <w:t xml:space="preserve">    </w:t>
      </w:r>
      <w:r>
        <w:rPr>
          <w:sz w:val="24"/>
          <w:szCs w:val="24"/>
        </w:rPr>
        <w:t xml:space="preserve">                       </w:t>
      </w:r>
      <w:r>
        <w:rPr>
          <w:sz w:val="24"/>
          <w:szCs w:val="24"/>
        </w:rPr>
        <w:tab/>
        <w:t>£150.00</w:t>
      </w:r>
    </w:p>
    <w:p w:rsidR="00407C9B" w:rsidRDefault="00407C9B" w:rsidP="008A4506">
      <w:pPr>
        <w:ind w:left="720"/>
        <w:contextualSpacing/>
        <w:rPr>
          <w:sz w:val="24"/>
          <w:szCs w:val="24"/>
        </w:rPr>
      </w:pPr>
      <w:r>
        <w:rPr>
          <w:sz w:val="24"/>
          <w:szCs w:val="24"/>
        </w:rPr>
        <w:t>Greensite</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£330.00</w:t>
      </w:r>
    </w:p>
    <w:p w:rsidR="00407C9B" w:rsidRDefault="00407C9B" w:rsidP="008A4506">
      <w:pPr>
        <w:ind w:left="720"/>
        <w:contextualSpacing/>
        <w:rPr>
          <w:sz w:val="24"/>
          <w:szCs w:val="24"/>
        </w:rPr>
      </w:pPr>
      <w:r>
        <w:rPr>
          <w:sz w:val="24"/>
          <w:szCs w:val="24"/>
        </w:rPr>
        <w:t>B Farrar( Path Repair)</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£1184.16</w:t>
      </w:r>
    </w:p>
    <w:p w:rsidR="00407C9B" w:rsidRDefault="00407C9B" w:rsidP="008A4506">
      <w:pPr>
        <w:ind w:left="720"/>
        <w:contextualSpacing/>
        <w:rPr>
          <w:sz w:val="24"/>
          <w:szCs w:val="24"/>
        </w:rPr>
      </w:pPr>
      <w:r>
        <w:rPr>
          <w:sz w:val="24"/>
          <w:szCs w:val="24"/>
        </w:rPr>
        <w:t>HMRC</w:t>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t>£204.60</w:t>
      </w:r>
      <w:r w:rsidRPr="00B303F9">
        <w:rPr>
          <w:vanish/>
          <w:sz w:val="24"/>
          <w:szCs w:val="24"/>
        </w:rPr>
        <w:t>add</w:t>
      </w:r>
    </w:p>
    <w:p w:rsidR="00407C9B" w:rsidRDefault="00407C9B" w:rsidP="00B303F9">
      <w:pPr>
        <w:ind w:left="720"/>
        <w:contextualSpacing/>
        <w:rPr>
          <w:sz w:val="24"/>
          <w:szCs w:val="24"/>
        </w:rPr>
      </w:pPr>
    </w:p>
    <w:p w:rsidR="00407C9B" w:rsidRPr="00EF0371" w:rsidRDefault="00407C9B" w:rsidP="00B303F9">
      <w:pPr>
        <w:ind w:left="720"/>
        <w:contextualSpacing/>
        <w:rPr>
          <w:sz w:val="24"/>
          <w:szCs w:val="24"/>
        </w:rPr>
      </w:pPr>
      <w:r>
        <w:rPr>
          <w:i/>
          <w:sz w:val="24"/>
          <w:szCs w:val="24"/>
        </w:rPr>
        <w:t>Moved Councillor Mrs Haddow</w:t>
      </w:r>
    </w:p>
    <w:p w:rsidR="00407C9B" w:rsidRDefault="00407C9B" w:rsidP="002A21F0">
      <w:pPr>
        <w:pStyle w:val="ListParagraph"/>
        <w:rPr>
          <w:i/>
          <w:sz w:val="24"/>
          <w:szCs w:val="24"/>
        </w:rPr>
      </w:pPr>
      <w:r>
        <w:rPr>
          <w:i/>
          <w:sz w:val="24"/>
          <w:szCs w:val="24"/>
        </w:rPr>
        <w:t>Seconded Councillor Huggins</w:t>
      </w:r>
    </w:p>
    <w:p w:rsidR="00407C9B" w:rsidRDefault="00407C9B" w:rsidP="002A21F0">
      <w:pPr>
        <w:pStyle w:val="ListParagraph"/>
        <w:rPr>
          <w:sz w:val="24"/>
          <w:szCs w:val="24"/>
        </w:rPr>
      </w:pPr>
      <w:r>
        <w:rPr>
          <w:sz w:val="24"/>
          <w:szCs w:val="24"/>
        </w:rPr>
        <w:t>It was agreed that the invoice for the railings should be paid ASAP</w:t>
      </w:r>
    </w:p>
    <w:p w:rsidR="00407C9B" w:rsidRDefault="00407C9B" w:rsidP="002A21F0">
      <w:pPr>
        <w:pStyle w:val="ListParagraph"/>
        <w:rPr>
          <w:sz w:val="24"/>
          <w:szCs w:val="24"/>
        </w:rPr>
      </w:pPr>
    </w:p>
    <w:p w:rsidR="00407C9B" w:rsidRDefault="00407C9B" w:rsidP="008A4506">
      <w:pPr>
        <w:rPr>
          <w:sz w:val="24"/>
          <w:szCs w:val="24"/>
        </w:rPr>
      </w:pPr>
      <w:r>
        <w:rPr>
          <w:sz w:val="24"/>
          <w:szCs w:val="24"/>
        </w:rPr>
        <w:t>The Clerk produced the accounts for the opening six months of the year.</w:t>
      </w:r>
    </w:p>
    <w:p w:rsidR="00407C9B" w:rsidRPr="00193F7B" w:rsidRDefault="00407C9B" w:rsidP="008A4506">
      <w:pPr>
        <w:rPr>
          <w:i/>
          <w:sz w:val="24"/>
          <w:szCs w:val="24"/>
        </w:rPr>
      </w:pPr>
      <w:r w:rsidRPr="00193F7B">
        <w:rPr>
          <w:i/>
          <w:sz w:val="24"/>
          <w:szCs w:val="24"/>
        </w:rPr>
        <w:t>Moved Councillor Huggins</w:t>
      </w:r>
    </w:p>
    <w:p w:rsidR="00407C9B" w:rsidRPr="008A4506" w:rsidRDefault="00407C9B" w:rsidP="008A4506">
      <w:pPr>
        <w:rPr>
          <w:sz w:val="24"/>
          <w:szCs w:val="24"/>
        </w:rPr>
      </w:pPr>
      <w:r w:rsidRPr="00193F7B">
        <w:rPr>
          <w:i/>
          <w:sz w:val="24"/>
          <w:szCs w:val="24"/>
        </w:rPr>
        <w:t>Seconded Councillor Mrs Brown</w:t>
      </w:r>
      <w:r w:rsidRPr="008A4506">
        <w:rPr>
          <w:sz w:val="24"/>
          <w:szCs w:val="24"/>
        </w:rPr>
        <w:tab/>
      </w:r>
    </w:p>
    <w:p w:rsidR="00407C9B" w:rsidRDefault="00407C9B" w:rsidP="00326CBF">
      <w:pPr>
        <w:rPr>
          <w:sz w:val="24"/>
          <w:szCs w:val="24"/>
          <w:u w:val="single"/>
        </w:rPr>
      </w:pPr>
    </w:p>
    <w:p w:rsidR="00407C9B" w:rsidRDefault="00407C9B" w:rsidP="00326CBF">
      <w:pPr>
        <w:rPr>
          <w:sz w:val="24"/>
          <w:szCs w:val="24"/>
          <w:u w:val="single"/>
        </w:rPr>
      </w:pPr>
      <w:r>
        <w:rPr>
          <w:sz w:val="24"/>
          <w:szCs w:val="24"/>
          <w:u w:val="single"/>
        </w:rPr>
        <w:t>CORRESPONDENCES</w:t>
      </w:r>
    </w:p>
    <w:p w:rsidR="00407C9B" w:rsidRDefault="00407C9B" w:rsidP="00193F7B">
      <w:pPr>
        <w:pStyle w:val="ListParagraph"/>
        <w:numPr>
          <w:ilvl w:val="0"/>
          <w:numId w:val="16"/>
        </w:numPr>
        <w:rPr>
          <w:sz w:val="24"/>
          <w:szCs w:val="24"/>
        </w:rPr>
      </w:pPr>
      <w:r>
        <w:rPr>
          <w:sz w:val="24"/>
          <w:szCs w:val="24"/>
        </w:rPr>
        <w:t>Removal of Phone boxes in Shilbottle.</w:t>
      </w:r>
    </w:p>
    <w:p w:rsidR="00407C9B" w:rsidRDefault="00407C9B" w:rsidP="00193F7B">
      <w:pPr>
        <w:pStyle w:val="ListParagraph"/>
        <w:ind w:left="1080"/>
        <w:rPr>
          <w:sz w:val="24"/>
          <w:szCs w:val="24"/>
        </w:rPr>
      </w:pPr>
      <w:r>
        <w:rPr>
          <w:sz w:val="24"/>
          <w:szCs w:val="24"/>
        </w:rPr>
        <w:t>BT would like to remove the phone boxes in shilbottle as they are not used enough. There are concerns with the removal of the phone at Widdrington Cottages as the residents may have no access to a phone in an emergency.</w:t>
      </w:r>
    </w:p>
    <w:p w:rsidR="00407C9B" w:rsidRPr="00193F7B" w:rsidRDefault="00407C9B" w:rsidP="00193F7B">
      <w:pPr>
        <w:pStyle w:val="ListParagraph"/>
        <w:ind w:left="1080"/>
        <w:rPr>
          <w:sz w:val="24"/>
          <w:szCs w:val="24"/>
        </w:rPr>
      </w:pPr>
      <w:r>
        <w:rPr>
          <w:sz w:val="24"/>
          <w:szCs w:val="24"/>
        </w:rPr>
        <w:t>The Clerk to enquire with BT with regards to actual usage.</w:t>
      </w:r>
    </w:p>
    <w:p w:rsidR="00407C9B" w:rsidRPr="0028672A" w:rsidRDefault="00407C9B" w:rsidP="0028672A">
      <w:pPr>
        <w:pStyle w:val="ListParagraph"/>
        <w:ind w:left="1080"/>
        <w:rPr>
          <w:b/>
          <w:sz w:val="24"/>
          <w:szCs w:val="24"/>
        </w:rPr>
      </w:pPr>
    </w:p>
    <w:p w:rsidR="00407C9B" w:rsidRDefault="00407C9B" w:rsidP="00326CBF">
      <w:pPr>
        <w:rPr>
          <w:sz w:val="24"/>
          <w:szCs w:val="24"/>
          <w:u w:val="single"/>
        </w:rPr>
      </w:pPr>
      <w:r w:rsidRPr="00B81DBB">
        <w:rPr>
          <w:sz w:val="24"/>
          <w:szCs w:val="24"/>
          <w:u w:val="single"/>
        </w:rPr>
        <w:t>PLANNING</w:t>
      </w:r>
    </w:p>
    <w:p w:rsidR="00407C9B" w:rsidRDefault="00407C9B" w:rsidP="00B04DD7">
      <w:pPr>
        <w:tabs>
          <w:tab w:val="left" w:pos="3784"/>
        </w:tabs>
        <w:rPr>
          <w:sz w:val="24"/>
          <w:szCs w:val="24"/>
        </w:rPr>
      </w:pPr>
      <w:r>
        <w:rPr>
          <w:sz w:val="24"/>
          <w:szCs w:val="24"/>
        </w:rPr>
        <w:t>54 Cheviot Road Shilbottle Alnwick Northumberland NE662XZ</w:t>
      </w:r>
    </w:p>
    <w:p w:rsidR="00407C9B" w:rsidRDefault="00407C9B" w:rsidP="00B04DD7">
      <w:pPr>
        <w:tabs>
          <w:tab w:val="left" w:pos="3784"/>
        </w:tabs>
        <w:rPr>
          <w:sz w:val="24"/>
          <w:szCs w:val="24"/>
        </w:rPr>
      </w:pPr>
      <w:r>
        <w:rPr>
          <w:sz w:val="24"/>
          <w:szCs w:val="24"/>
        </w:rPr>
        <w:t>Application No 14/03695/FUL</w:t>
      </w:r>
    </w:p>
    <w:p w:rsidR="00407C9B" w:rsidRPr="001B701E" w:rsidRDefault="00407C9B" w:rsidP="00B04DD7">
      <w:pPr>
        <w:tabs>
          <w:tab w:val="left" w:pos="3784"/>
        </w:tabs>
        <w:rPr>
          <w:sz w:val="24"/>
          <w:szCs w:val="24"/>
        </w:rPr>
      </w:pPr>
      <w:r>
        <w:rPr>
          <w:sz w:val="24"/>
          <w:szCs w:val="24"/>
        </w:rPr>
        <w:t>No Objections</w:t>
      </w:r>
    </w:p>
    <w:p w:rsidR="00407C9B" w:rsidRDefault="00407C9B" w:rsidP="00B04DD7">
      <w:pPr>
        <w:tabs>
          <w:tab w:val="left" w:pos="3784"/>
        </w:tabs>
        <w:rPr>
          <w:sz w:val="24"/>
          <w:szCs w:val="24"/>
        </w:rPr>
      </w:pPr>
    </w:p>
    <w:p w:rsidR="00407C9B" w:rsidRDefault="00407C9B" w:rsidP="00B04DD7">
      <w:pPr>
        <w:tabs>
          <w:tab w:val="left" w:pos="3784"/>
        </w:tabs>
        <w:rPr>
          <w:sz w:val="24"/>
          <w:szCs w:val="24"/>
          <w:u w:val="single"/>
        </w:rPr>
      </w:pPr>
      <w:r>
        <w:rPr>
          <w:sz w:val="24"/>
          <w:szCs w:val="24"/>
          <w:u w:val="single"/>
        </w:rPr>
        <w:t>Additional Agenda Items</w:t>
      </w:r>
    </w:p>
    <w:p w:rsidR="00407C9B" w:rsidRPr="00D51237" w:rsidRDefault="00407C9B" w:rsidP="00B04DD7">
      <w:pPr>
        <w:tabs>
          <w:tab w:val="left" w:pos="3784"/>
        </w:tabs>
        <w:rPr>
          <w:b/>
          <w:sz w:val="24"/>
          <w:szCs w:val="24"/>
        </w:rPr>
      </w:pPr>
      <w:r w:rsidRPr="00D51237">
        <w:rPr>
          <w:b/>
          <w:sz w:val="24"/>
          <w:szCs w:val="24"/>
        </w:rPr>
        <w:t>Accounts</w:t>
      </w:r>
    </w:p>
    <w:p w:rsidR="00407C9B" w:rsidRDefault="00407C9B" w:rsidP="00B04DD7">
      <w:pPr>
        <w:tabs>
          <w:tab w:val="left" w:pos="3784"/>
        </w:tabs>
        <w:rPr>
          <w:sz w:val="24"/>
          <w:szCs w:val="24"/>
        </w:rPr>
      </w:pPr>
      <w:r>
        <w:rPr>
          <w:sz w:val="24"/>
          <w:szCs w:val="24"/>
        </w:rPr>
        <w:t>The Clerk presented the accounts at the end of the first 6 months of the year.</w:t>
      </w:r>
    </w:p>
    <w:p w:rsidR="00407C9B" w:rsidRDefault="00407C9B" w:rsidP="00B04DD7">
      <w:pPr>
        <w:tabs>
          <w:tab w:val="left" w:pos="3784"/>
        </w:tabs>
        <w:rPr>
          <w:b/>
          <w:sz w:val="24"/>
          <w:szCs w:val="24"/>
        </w:rPr>
      </w:pPr>
      <w:r w:rsidRPr="00D51237">
        <w:rPr>
          <w:b/>
          <w:sz w:val="24"/>
          <w:szCs w:val="24"/>
        </w:rPr>
        <w:t>Litter Pickers</w:t>
      </w:r>
    </w:p>
    <w:p w:rsidR="00407C9B" w:rsidRDefault="00407C9B" w:rsidP="00B04DD7">
      <w:pPr>
        <w:tabs>
          <w:tab w:val="left" w:pos="3784"/>
        </w:tabs>
        <w:rPr>
          <w:sz w:val="24"/>
          <w:szCs w:val="24"/>
        </w:rPr>
      </w:pPr>
      <w:r>
        <w:rPr>
          <w:sz w:val="24"/>
          <w:szCs w:val="24"/>
        </w:rPr>
        <w:t xml:space="preserve">Councillor Mrs Haddow suggested that if they would be willing the tenants of the Welfare Cottage would be the ideal replacements for Shaw Litter Pickers. </w:t>
      </w:r>
    </w:p>
    <w:p w:rsidR="00407C9B" w:rsidRDefault="00407C9B" w:rsidP="00B04DD7">
      <w:pPr>
        <w:tabs>
          <w:tab w:val="left" w:pos="3784"/>
        </w:tabs>
        <w:rPr>
          <w:sz w:val="24"/>
          <w:szCs w:val="24"/>
        </w:rPr>
      </w:pPr>
      <w:r>
        <w:rPr>
          <w:sz w:val="24"/>
          <w:szCs w:val="24"/>
        </w:rPr>
        <w:t xml:space="preserve">Councillor Mrs Brown declared an interest and left the meeting at 7.45pm </w:t>
      </w:r>
    </w:p>
    <w:p w:rsidR="00407C9B" w:rsidRDefault="00407C9B" w:rsidP="00B04DD7">
      <w:pPr>
        <w:tabs>
          <w:tab w:val="left" w:pos="3784"/>
        </w:tabs>
        <w:rPr>
          <w:sz w:val="24"/>
          <w:szCs w:val="24"/>
        </w:rPr>
      </w:pPr>
      <w:r>
        <w:rPr>
          <w:sz w:val="24"/>
          <w:szCs w:val="24"/>
        </w:rPr>
        <w:t>Councillor Mrs Haddow proposed that the tenants receive the £80.00 plus a £5.00 retainer for the litter pick up. She also prposed that the council buy a cheap mobile phone for Peter to report any problems in the Welfare field and surrounding areas.</w:t>
      </w:r>
    </w:p>
    <w:p w:rsidR="00407C9B" w:rsidRPr="00553EE1" w:rsidRDefault="00407C9B" w:rsidP="00B04DD7">
      <w:pPr>
        <w:tabs>
          <w:tab w:val="left" w:pos="3784"/>
        </w:tabs>
        <w:rPr>
          <w:i/>
          <w:sz w:val="24"/>
          <w:szCs w:val="24"/>
        </w:rPr>
      </w:pPr>
      <w:r w:rsidRPr="00553EE1">
        <w:rPr>
          <w:i/>
          <w:sz w:val="24"/>
          <w:szCs w:val="24"/>
        </w:rPr>
        <w:t>Proposed Councillor Mrs Haddow</w:t>
      </w:r>
    </w:p>
    <w:p w:rsidR="00407C9B" w:rsidRDefault="00407C9B" w:rsidP="00B04DD7">
      <w:pPr>
        <w:tabs>
          <w:tab w:val="left" w:pos="3784"/>
        </w:tabs>
        <w:rPr>
          <w:i/>
          <w:sz w:val="24"/>
          <w:szCs w:val="24"/>
        </w:rPr>
      </w:pPr>
      <w:r w:rsidRPr="00553EE1">
        <w:rPr>
          <w:i/>
          <w:sz w:val="24"/>
          <w:szCs w:val="24"/>
        </w:rPr>
        <w:t>Seconded Councillor Burns</w:t>
      </w:r>
    </w:p>
    <w:p w:rsidR="00407C9B" w:rsidRDefault="00407C9B" w:rsidP="00B04DD7">
      <w:pPr>
        <w:tabs>
          <w:tab w:val="left" w:pos="3784"/>
        </w:tabs>
        <w:rPr>
          <w:i/>
          <w:sz w:val="24"/>
          <w:szCs w:val="24"/>
        </w:rPr>
      </w:pPr>
      <w:r>
        <w:rPr>
          <w:i/>
          <w:sz w:val="24"/>
          <w:szCs w:val="24"/>
        </w:rPr>
        <w:t>Unanimous</w:t>
      </w:r>
    </w:p>
    <w:p w:rsidR="00407C9B" w:rsidRDefault="00407C9B" w:rsidP="00B04DD7">
      <w:pPr>
        <w:tabs>
          <w:tab w:val="left" w:pos="3784"/>
        </w:tabs>
        <w:rPr>
          <w:b/>
          <w:sz w:val="24"/>
          <w:szCs w:val="24"/>
        </w:rPr>
      </w:pPr>
      <w:r>
        <w:rPr>
          <w:b/>
          <w:sz w:val="24"/>
          <w:szCs w:val="24"/>
        </w:rPr>
        <w:t>Playground Repairs</w:t>
      </w:r>
    </w:p>
    <w:p w:rsidR="00407C9B" w:rsidRDefault="00407C9B" w:rsidP="00B04DD7">
      <w:pPr>
        <w:tabs>
          <w:tab w:val="left" w:pos="3784"/>
        </w:tabs>
        <w:rPr>
          <w:sz w:val="24"/>
          <w:szCs w:val="24"/>
        </w:rPr>
      </w:pPr>
      <w:r>
        <w:rPr>
          <w:sz w:val="24"/>
          <w:szCs w:val="24"/>
        </w:rPr>
        <w:t>It was decided that any money raised by the calendar would go to the Playground repair fund. The repair and maintenance should become a village project and involve everyone.</w:t>
      </w:r>
    </w:p>
    <w:p w:rsidR="00407C9B" w:rsidRDefault="00407C9B" w:rsidP="00B04DD7">
      <w:pPr>
        <w:tabs>
          <w:tab w:val="left" w:pos="3784"/>
        </w:tabs>
        <w:rPr>
          <w:sz w:val="24"/>
          <w:szCs w:val="24"/>
        </w:rPr>
      </w:pPr>
      <w:r>
        <w:rPr>
          <w:sz w:val="24"/>
          <w:szCs w:val="24"/>
        </w:rPr>
        <w:t>All Parish Councillors to come back with fundraising ideas.</w:t>
      </w:r>
    </w:p>
    <w:p w:rsidR="00407C9B" w:rsidRDefault="00407C9B" w:rsidP="00B04DD7">
      <w:pPr>
        <w:tabs>
          <w:tab w:val="left" w:pos="3784"/>
        </w:tabs>
        <w:rPr>
          <w:b/>
          <w:sz w:val="24"/>
          <w:szCs w:val="24"/>
        </w:rPr>
      </w:pPr>
      <w:r>
        <w:rPr>
          <w:b/>
          <w:sz w:val="24"/>
          <w:szCs w:val="24"/>
        </w:rPr>
        <w:t>Closure of Post Office</w:t>
      </w:r>
    </w:p>
    <w:p w:rsidR="00407C9B" w:rsidRPr="009D2C34" w:rsidRDefault="00407C9B" w:rsidP="00B04DD7">
      <w:pPr>
        <w:tabs>
          <w:tab w:val="left" w:pos="3784"/>
        </w:tabs>
        <w:rPr>
          <w:sz w:val="24"/>
          <w:szCs w:val="24"/>
        </w:rPr>
      </w:pPr>
      <w:r>
        <w:rPr>
          <w:sz w:val="24"/>
          <w:szCs w:val="24"/>
        </w:rPr>
        <w:t>Councillor Mrs Haddow declared an interest and left the meeting.</w:t>
      </w:r>
    </w:p>
    <w:p w:rsidR="00407C9B" w:rsidRDefault="00407C9B" w:rsidP="00B04DD7">
      <w:pPr>
        <w:tabs>
          <w:tab w:val="left" w:pos="3784"/>
        </w:tabs>
        <w:rPr>
          <w:sz w:val="24"/>
          <w:szCs w:val="24"/>
        </w:rPr>
      </w:pPr>
      <w:r>
        <w:rPr>
          <w:sz w:val="24"/>
          <w:szCs w:val="24"/>
        </w:rPr>
        <w:t>The council have been asked for comments on the proposed closure of the post office. The Chairman expressed his only concern that if the post office does not move to the chemist then the village will lose it.</w:t>
      </w:r>
    </w:p>
    <w:p w:rsidR="00407C9B" w:rsidRDefault="00407C9B" w:rsidP="00B04DD7">
      <w:pPr>
        <w:tabs>
          <w:tab w:val="left" w:pos="3784"/>
        </w:tabs>
        <w:rPr>
          <w:sz w:val="24"/>
          <w:szCs w:val="24"/>
        </w:rPr>
      </w:pPr>
      <w:r>
        <w:rPr>
          <w:sz w:val="24"/>
          <w:szCs w:val="24"/>
        </w:rPr>
        <w:t>It was agreed that the council should write a letter to support the proposed move.</w:t>
      </w:r>
    </w:p>
    <w:p w:rsidR="00407C9B" w:rsidRDefault="00407C9B" w:rsidP="00B04DD7">
      <w:pPr>
        <w:tabs>
          <w:tab w:val="left" w:pos="3784"/>
        </w:tabs>
        <w:rPr>
          <w:sz w:val="24"/>
          <w:szCs w:val="24"/>
        </w:rPr>
      </w:pPr>
      <w:r>
        <w:rPr>
          <w:sz w:val="24"/>
          <w:szCs w:val="24"/>
        </w:rPr>
        <w:t>Councillor Burns to write the letter.</w:t>
      </w:r>
    </w:p>
    <w:p w:rsidR="00407C9B" w:rsidRDefault="00407C9B" w:rsidP="00B04DD7">
      <w:pPr>
        <w:tabs>
          <w:tab w:val="left" w:pos="3784"/>
        </w:tabs>
        <w:rPr>
          <w:b/>
          <w:sz w:val="24"/>
          <w:szCs w:val="24"/>
        </w:rPr>
      </w:pPr>
      <w:r>
        <w:rPr>
          <w:b/>
          <w:sz w:val="24"/>
          <w:szCs w:val="24"/>
        </w:rPr>
        <w:t>Problems with the MUGA</w:t>
      </w:r>
    </w:p>
    <w:p w:rsidR="00407C9B" w:rsidRDefault="00407C9B" w:rsidP="00B04DD7">
      <w:pPr>
        <w:tabs>
          <w:tab w:val="left" w:pos="3784"/>
        </w:tabs>
        <w:rPr>
          <w:sz w:val="24"/>
          <w:szCs w:val="24"/>
        </w:rPr>
      </w:pPr>
      <w:r>
        <w:rPr>
          <w:sz w:val="24"/>
          <w:szCs w:val="24"/>
        </w:rPr>
        <w:t>After complaints regarding the MUGA being covered in moss and being very slippy the decision was taken to close it temporarily until it could be inspected and any maintenance carried out.</w:t>
      </w:r>
    </w:p>
    <w:p w:rsidR="00407C9B" w:rsidRDefault="00407C9B" w:rsidP="00B04DD7">
      <w:pPr>
        <w:tabs>
          <w:tab w:val="left" w:pos="3784"/>
        </w:tabs>
        <w:rPr>
          <w:sz w:val="24"/>
          <w:szCs w:val="24"/>
        </w:rPr>
      </w:pPr>
      <w:r>
        <w:rPr>
          <w:sz w:val="24"/>
          <w:szCs w:val="24"/>
        </w:rPr>
        <w:t>The clerk to liaise with Grant Watson of Alnwick Tennis Club regarding the problems and also to invite Grant to the next meeting to discuss the arrangement between Parish Council and Tennis Club.</w:t>
      </w:r>
    </w:p>
    <w:p w:rsidR="00407C9B" w:rsidRDefault="00407C9B" w:rsidP="00B04DD7">
      <w:pPr>
        <w:tabs>
          <w:tab w:val="left" w:pos="3784"/>
        </w:tabs>
        <w:rPr>
          <w:b/>
          <w:sz w:val="24"/>
          <w:szCs w:val="24"/>
        </w:rPr>
      </w:pPr>
      <w:r>
        <w:rPr>
          <w:b/>
          <w:sz w:val="24"/>
          <w:szCs w:val="24"/>
        </w:rPr>
        <w:t>Advice from Solicitors</w:t>
      </w:r>
    </w:p>
    <w:p w:rsidR="00407C9B" w:rsidRPr="007F4F20" w:rsidRDefault="00407C9B" w:rsidP="00B04DD7">
      <w:pPr>
        <w:tabs>
          <w:tab w:val="left" w:pos="3784"/>
        </w:tabs>
        <w:rPr>
          <w:sz w:val="24"/>
          <w:szCs w:val="24"/>
        </w:rPr>
      </w:pPr>
      <w:r>
        <w:rPr>
          <w:sz w:val="24"/>
          <w:szCs w:val="24"/>
        </w:rPr>
        <w:t>The chairman and Vice Chair proposed that the council has to seek legal advice regarding the on-going problems with Management Committee.</w:t>
      </w:r>
    </w:p>
    <w:p w:rsidR="00407C9B" w:rsidRDefault="00407C9B" w:rsidP="00175A86">
      <w:pPr>
        <w:rPr>
          <w:b/>
          <w:sz w:val="24"/>
          <w:szCs w:val="24"/>
        </w:rPr>
      </w:pPr>
      <w:r>
        <w:rPr>
          <w:b/>
          <w:sz w:val="24"/>
          <w:szCs w:val="24"/>
        </w:rPr>
        <w:t>Welfare Hall Charity</w:t>
      </w:r>
    </w:p>
    <w:p w:rsidR="00407C9B" w:rsidRDefault="00407C9B" w:rsidP="00175A86">
      <w:pPr>
        <w:rPr>
          <w:sz w:val="24"/>
          <w:szCs w:val="24"/>
        </w:rPr>
      </w:pPr>
      <w:r>
        <w:rPr>
          <w:sz w:val="24"/>
          <w:szCs w:val="24"/>
        </w:rPr>
        <w:t>Under the Local Government Act 1976 Section 100A Subsection a&amp;b the Parish Council move that any members of the public or press must be excluded due to the nature of business to be transacted. Confidential or financial information would be disclosed in breach of obligation of confidence and in turn could affect future proceedings if members of the public or press were present.</w:t>
      </w:r>
    </w:p>
    <w:p w:rsidR="00407C9B" w:rsidRDefault="00407C9B" w:rsidP="00175A86">
      <w:pPr>
        <w:rPr>
          <w:sz w:val="24"/>
          <w:szCs w:val="24"/>
        </w:rPr>
      </w:pPr>
      <w:r>
        <w:rPr>
          <w:sz w:val="24"/>
          <w:szCs w:val="24"/>
        </w:rPr>
        <w:t>A unanimous vote was carried and therefore the remainder of the meeting was confidential.</w:t>
      </w:r>
    </w:p>
    <w:p w:rsidR="00407C9B" w:rsidRDefault="00407C9B" w:rsidP="00175A86">
      <w:pPr>
        <w:rPr>
          <w:sz w:val="24"/>
          <w:szCs w:val="24"/>
        </w:rPr>
      </w:pPr>
    </w:p>
    <w:p w:rsidR="00407C9B" w:rsidRPr="00362468" w:rsidRDefault="00407C9B" w:rsidP="00175A86">
      <w:pPr>
        <w:rPr>
          <w:b/>
        </w:rPr>
      </w:pPr>
      <w:r w:rsidRPr="00362468">
        <w:rPr>
          <w:b/>
          <w:sz w:val="24"/>
          <w:szCs w:val="24"/>
        </w:rPr>
        <w:t>Meeting Closed at 9.55pm</w:t>
      </w:r>
    </w:p>
    <w:sectPr w:rsidR="00407C9B" w:rsidRPr="00362468" w:rsidSect="004A5C9C">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7C9B" w:rsidRDefault="00407C9B" w:rsidP="005404E8">
      <w:pPr>
        <w:spacing w:after="0" w:line="240" w:lineRule="auto"/>
      </w:pPr>
      <w:r>
        <w:separator/>
      </w:r>
    </w:p>
  </w:endnote>
  <w:endnote w:type="continuationSeparator" w:id="0">
    <w:p w:rsidR="00407C9B" w:rsidRDefault="00407C9B" w:rsidP="005404E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7C9B" w:rsidRDefault="00407C9B">
    <w:pPr>
      <w:pStyle w:val="Footer"/>
    </w:pPr>
    <w:r>
      <w:t>Shilbottle Parish Council Minutes November 2014</w:t>
    </w:r>
  </w:p>
  <w:p w:rsidR="00407C9B" w:rsidRPr="00222244" w:rsidRDefault="00407C9B">
    <w:pPr>
      <w:pStyle w:val="Footer"/>
      <w:rPr>
        <w:sz w:val="16"/>
        <w:szCs w:val="16"/>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7C9B" w:rsidRDefault="00407C9B" w:rsidP="005404E8">
      <w:pPr>
        <w:spacing w:after="0" w:line="240" w:lineRule="auto"/>
      </w:pPr>
      <w:r>
        <w:separator/>
      </w:r>
    </w:p>
  </w:footnote>
  <w:footnote w:type="continuationSeparator" w:id="0">
    <w:p w:rsidR="00407C9B" w:rsidRDefault="00407C9B" w:rsidP="005404E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07C9B" w:rsidRDefault="00407C9B">
    <w:pPr>
      <w:pStyle w:val="Header"/>
    </w:pPr>
    <w:fldSimple w:instr=" PAGE   \* MERGEFORMAT ">
      <w:r>
        <w:rPr>
          <w:noProof/>
        </w:rPr>
        <w:t>4</w:t>
      </w:r>
    </w:fldSimple>
  </w:p>
  <w:p w:rsidR="00407C9B" w:rsidRDefault="00407C9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FAF2A96A"/>
    <w:lvl w:ilvl="0">
      <w:start w:val="1"/>
      <w:numFmt w:val="bullet"/>
      <w:lvlText w:val=""/>
      <w:lvlJc w:val="left"/>
      <w:pPr>
        <w:tabs>
          <w:tab w:val="num" w:pos="360"/>
        </w:tabs>
        <w:ind w:left="360" w:hanging="360"/>
      </w:pPr>
      <w:rPr>
        <w:rFonts w:ascii="Symbol" w:hAnsi="Symbol" w:hint="default"/>
      </w:rPr>
    </w:lvl>
  </w:abstractNum>
  <w:abstractNum w:abstractNumId="1">
    <w:nsid w:val="0899102D"/>
    <w:multiLevelType w:val="hybridMultilevel"/>
    <w:tmpl w:val="657E17E6"/>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
    <w:nsid w:val="0FAC748A"/>
    <w:multiLevelType w:val="hybridMultilevel"/>
    <w:tmpl w:val="AD16CBCA"/>
    <w:lvl w:ilvl="0" w:tplc="0809000F">
      <w:start w:val="1"/>
      <w:numFmt w:val="decimal"/>
      <w:lvlText w:val="%1."/>
      <w:lvlJc w:val="left"/>
      <w:pPr>
        <w:ind w:left="720" w:hanging="360"/>
      </w:pPr>
      <w:rPr>
        <w:rFonts w:cs="Times New Roman"/>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3">
    <w:nsid w:val="23B64721"/>
    <w:multiLevelType w:val="hybridMultilevel"/>
    <w:tmpl w:val="62FE49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5AB16C3"/>
    <w:multiLevelType w:val="hybridMultilevel"/>
    <w:tmpl w:val="E3DE43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A880FEB"/>
    <w:multiLevelType w:val="hybridMultilevel"/>
    <w:tmpl w:val="EB8CDD4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nsid w:val="57192DE8"/>
    <w:multiLevelType w:val="hybridMultilevel"/>
    <w:tmpl w:val="C40C8F2E"/>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7">
    <w:nsid w:val="58630AC3"/>
    <w:multiLevelType w:val="hybridMultilevel"/>
    <w:tmpl w:val="2C868C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60FB50E3"/>
    <w:multiLevelType w:val="hybridMultilevel"/>
    <w:tmpl w:val="D946E8A4"/>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9">
    <w:nsid w:val="647641F7"/>
    <w:multiLevelType w:val="hybridMultilevel"/>
    <w:tmpl w:val="AA9CD3E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nsid w:val="695B1BB9"/>
    <w:multiLevelType w:val="hybridMultilevel"/>
    <w:tmpl w:val="88D25B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74617B2F"/>
    <w:multiLevelType w:val="hybridMultilevel"/>
    <w:tmpl w:val="059EDF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79155A14"/>
    <w:multiLevelType w:val="hybridMultilevel"/>
    <w:tmpl w:val="253A7B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7A090521"/>
    <w:multiLevelType w:val="hybridMultilevel"/>
    <w:tmpl w:val="A8903A86"/>
    <w:lvl w:ilvl="0" w:tplc="A3FC985C">
      <w:start w:val="1"/>
      <w:numFmt w:val="decimal"/>
      <w:lvlText w:val="%1."/>
      <w:lvlJc w:val="left"/>
      <w:pPr>
        <w:ind w:left="1080" w:hanging="360"/>
      </w:pPr>
      <w:rPr>
        <w:rFonts w:cs="Times New Roman" w:hint="default"/>
      </w:rPr>
    </w:lvl>
    <w:lvl w:ilvl="1" w:tplc="08090019" w:tentative="1">
      <w:start w:val="1"/>
      <w:numFmt w:val="lowerLetter"/>
      <w:lvlText w:val="%2."/>
      <w:lvlJc w:val="left"/>
      <w:pPr>
        <w:ind w:left="1800" w:hanging="360"/>
      </w:pPr>
      <w:rPr>
        <w:rFonts w:cs="Times New Roman"/>
      </w:rPr>
    </w:lvl>
    <w:lvl w:ilvl="2" w:tplc="0809001B" w:tentative="1">
      <w:start w:val="1"/>
      <w:numFmt w:val="lowerRoman"/>
      <w:lvlText w:val="%3."/>
      <w:lvlJc w:val="right"/>
      <w:pPr>
        <w:ind w:left="2520" w:hanging="180"/>
      </w:pPr>
      <w:rPr>
        <w:rFonts w:cs="Times New Roman"/>
      </w:rPr>
    </w:lvl>
    <w:lvl w:ilvl="3" w:tplc="0809000F" w:tentative="1">
      <w:start w:val="1"/>
      <w:numFmt w:val="decimal"/>
      <w:lvlText w:val="%4."/>
      <w:lvlJc w:val="left"/>
      <w:pPr>
        <w:ind w:left="3240" w:hanging="360"/>
      </w:pPr>
      <w:rPr>
        <w:rFonts w:cs="Times New Roman"/>
      </w:rPr>
    </w:lvl>
    <w:lvl w:ilvl="4" w:tplc="08090019" w:tentative="1">
      <w:start w:val="1"/>
      <w:numFmt w:val="lowerLetter"/>
      <w:lvlText w:val="%5."/>
      <w:lvlJc w:val="left"/>
      <w:pPr>
        <w:ind w:left="3960" w:hanging="360"/>
      </w:pPr>
      <w:rPr>
        <w:rFonts w:cs="Times New Roman"/>
      </w:rPr>
    </w:lvl>
    <w:lvl w:ilvl="5" w:tplc="0809001B" w:tentative="1">
      <w:start w:val="1"/>
      <w:numFmt w:val="lowerRoman"/>
      <w:lvlText w:val="%6."/>
      <w:lvlJc w:val="right"/>
      <w:pPr>
        <w:ind w:left="4680" w:hanging="180"/>
      </w:pPr>
      <w:rPr>
        <w:rFonts w:cs="Times New Roman"/>
      </w:rPr>
    </w:lvl>
    <w:lvl w:ilvl="6" w:tplc="0809000F" w:tentative="1">
      <w:start w:val="1"/>
      <w:numFmt w:val="decimal"/>
      <w:lvlText w:val="%7."/>
      <w:lvlJc w:val="left"/>
      <w:pPr>
        <w:ind w:left="5400" w:hanging="360"/>
      </w:pPr>
      <w:rPr>
        <w:rFonts w:cs="Times New Roman"/>
      </w:rPr>
    </w:lvl>
    <w:lvl w:ilvl="7" w:tplc="08090019" w:tentative="1">
      <w:start w:val="1"/>
      <w:numFmt w:val="lowerLetter"/>
      <w:lvlText w:val="%8."/>
      <w:lvlJc w:val="left"/>
      <w:pPr>
        <w:ind w:left="6120" w:hanging="360"/>
      </w:pPr>
      <w:rPr>
        <w:rFonts w:cs="Times New Roman"/>
      </w:rPr>
    </w:lvl>
    <w:lvl w:ilvl="8" w:tplc="0809001B" w:tentative="1">
      <w:start w:val="1"/>
      <w:numFmt w:val="lowerRoman"/>
      <w:lvlText w:val="%9."/>
      <w:lvlJc w:val="right"/>
      <w:pPr>
        <w:ind w:left="6840" w:hanging="180"/>
      </w:pPr>
      <w:rPr>
        <w:rFonts w:cs="Times New Roman"/>
      </w:rPr>
    </w:lvl>
  </w:abstractNum>
  <w:num w:numId="1">
    <w:abstractNumId w:val="0"/>
  </w:num>
  <w:num w:numId="2">
    <w:abstractNumId w:val="0"/>
  </w:num>
  <w:num w:numId="3">
    <w:abstractNumId w:val="3"/>
  </w:num>
  <w:num w:numId="4">
    <w:abstractNumId w:val="6"/>
  </w:num>
  <w:num w:numId="5">
    <w:abstractNumId w:val="7"/>
  </w:num>
  <w:num w:numId="6">
    <w:abstractNumId w:val="10"/>
  </w:num>
  <w:num w:numId="7">
    <w:abstractNumId w:val="9"/>
  </w:num>
  <w:num w:numId="8">
    <w:abstractNumId w:val="5"/>
  </w:num>
  <w:num w:numId="9">
    <w:abstractNumId w:val="4"/>
  </w:num>
  <w:num w:numId="10">
    <w:abstractNumId w:val="0"/>
  </w:num>
  <w:num w:numId="11">
    <w:abstractNumId w:val="11"/>
  </w:num>
  <w:num w:numId="12">
    <w:abstractNumId w:val="1"/>
  </w:num>
  <w:num w:numId="13">
    <w:abstractNumId w:val="8"/>
  </w:num>
  <w:num w:numId="14">
    <w:abstractNumId w:val="2"/>
  </w:num>
  <w:num w:numId="15">
    <w:abstractNumId w:val="12"/>
  </w:num>
  <w:num w:numId="16">
    <w:abstractNumId w:val="13"/>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956F1"/>
    <w:rsid w:val="00014410"/>
    <w:rsid w:val="00016E3D"/>
    <w:rsid w:val="0002072E"/>
    <w:rsid w:val="000273F2"/>
    <w:rsid w:val="0002770B"/>
    <w:rsid w:val="000557F3"/>
    <w:rsid w:val="00073FFA"/>
    <w:rsid w:val="00076FD6"/>
    <w:rsid w:val="00086545"/>
    <w:rsid w:val="00093D92"/>
    <w:rsid w:val="00097D32"/>
    <w:rsid w:val="000A4F89"/>
    <w:rsid w:val="000B1481"/>
    <w:rsid w:val="000B7675"/>
    <w:rsid w:val="000C437B"/>
    <w:rsid w:val="000D4581"/>
    <w:rsid w:val="000E18DB"/>
    <w:rsid w:val="000E3C04"/>
    <w:rsid w:val="000F28DC"/>
    <w:rsid w:val="000F3092"/>
    <w:rsid w:val="000F38F3"/>
    <w:rsid w:val="000F70B6"/>
    <w:rsid w:val="00102CD8"/>
    <w:rsid w:val="0010449F"/>
    <w:rsid w:val="00112BC2"/>
    <w:rsid w:val="0011534A"/>
    <w:rsid w:val="00123847"/>
    <w:rsid w:val="00126B3E"/>
    <w:rsid w:val="001342EE"/>
    <w:rsid w:val="00154800"/>
    <w:rsid w:val="00160824"/>
    <w:rsid w:val="001651E2"/>
    <w:rsid w:val="00175A86"/>
    <w:rsid w:val="00181578"/>
    <w:rsid w:val="00190FE9"/>
    <w:rsid w:val="00193F7B"/>
    <w:rsid w:val="001976B7"/>
    <w:rsid w:val="001A5E04"/>
    <w:rsid w:val="001B701E"/>
    <w:rsid w:val="001C080F"/>
    <w:rsid w:val="001C6D79"/>
    <w:rsid w:val="001C7E6F"/>
    <w:rsid w:val="001D2100"/>
    <w:rsid w:val="001F0600"/>
    <w:rsid w:val="00203E18"/>
    <w:rsid w:val="00222244"/>
    <w:rsid w:val="00231E23"/>
    <w:rsid w:val="00245393"/>
    <w:rsid w:val="00245A8A"/>
    <w:rsid w:val="00250986"/>
    <w:rsid w:val="0026381B"/>
    <w:rsid w:val="00272C83"/>
    <w:rsid w:val="00272D95"/>
    <w:rsid w:val="00276794"/>
    <w:rsid w:val="0028130A"/>
    <w:rsid w:val="0028672A"/>
    <w:rsid w:val="002933B0"/>
    <w:rsid w:val="0029456D"/>
    <w:rsid w:val="002967AD"/>
    <w:rsid w:val="002A21F0"/>
    <w:rsid w:val="002A5123"/>
    <w:rsid w:val="002B0EE5"/>
    <w:rsid w:val="002C2FF4"/>
    <w:rsid w:val="002C5EEB"/>
    <w:rsid w:val="002D7757"/>
    <w:rsid w:val="002E4966"/>
    <w:rsid w:val="00302ECA"/>
    <w:rsid w:val="00311133"/>
    <w:rsid w:val="00312F99"/>
    <w:rsid w:val="00326CBF"/>
    <w:rsid w:val="00330161"/>
    <w:rsid w:val="00343E88"/>
    <w:rsid w:val="00345A42"/>
    <w:rsid w:val="003510CA"/>
    <w:rsid w:val="003528DE"/>
    <w:rsid w:val="00354D80"/>
    <w:rsid w:val="00361441"/>
    <w:rsid w:val="00362468"/>
    <w:rsid w:val="003657C5"/>
    <w:rsid w:val="00377B51"/>
    <w:rsid w:val="0039190B"/>
    <w:rsid w:val="003A2C1A"/>
    <w:rsid w:val="003A6714"/>
    <w:rsid w:val="003B2A21"/>
    <w:rsid w:val="003B3B4B"/>
    <w:rsid w:val="003B4550"/>
    <w:rsid w:val="003C77C0"/>
    <w:rsid w:val="003D7150"/>
    <w:rsid w:val="003E402B"/>
    <w:rsid w:val="00400ABD"/>
    <w:rsid w:val="00401158"/>
    <w:rsid w:val="004013E1"/>
    <w:rsid w:val="00407C9B"/>
    <w:rsid w:val="00416344"/>
    <w:rsid w:val="004167CF"/>
    <w:rsid w:val="00417B09"/>
    <w:rsid w:val="00421EE3"/>
    <w:rsid w:val="00431E8F"/>
    <w:rsid w:val="00442575"/>
    <w:rsid w:val="00445299"/>
    <w:rsid w:val="00445E26"/>
    <w:rsid w:val="00460EA4"/>
    <w:rsid w:val="00461C51"/>
    <w:rsid w:val="00462CF4"/>
    <w:rsid w:val="0048122A"/>
    <w:rsid w:val="004819AA"/>
    <w:rsid w:val="00485691"/>
    <w:rsid w:val="0049244D"/>
    <w:rsid w:val="00493601"/>
    <w:rsid w:val="004A274F"/>
    <w:rsid w:val="004A5214"/>
    <w:rsid w:val="004A5C9C"/>
    <w:rsid w:val="004A7E6F"/>
    <w:rsid w:val="004B058B"/>
    <w:rsid w:val="004B2FF7"/>
    <w:rsid w:val="004B6653"/>
    <w:rsid w:val="004C0869"/>
    <w:rsid w:val="004D434F"/>
    <w:rsid w:val="004D6B6F"/>
    <w:rsid w:val="004E0A43"/>
    <w:rsid w:val="004E2A20"/>
    <w:rsid w:val="004F1F0B"/>
    <w:rsid w:val="004F3E67"/>
    <w:rsid w:val="004F4A50"/>
    <w:rsid w:val="00502002"/>
    <w:rsid w:val="005075C2"/>
    <w:rsid w:val="00512FA3"/>
    <w:rsid w:val="00517E12"/>
    <w:rsid w:val="005400FD"/>
    <w:rsid w:val="005404E8"/>
    <w:rsid w:val="00544261"/>
    <w:rsid w:val="00546C03"/>
    <w:rsid w:val="00553EE1"/>
    <w:rsid w:val="00555115"/>
    <w:rsid w:val="00557E92"/>
    <w:rsid w:val="00565735"/>
    <w:rsid w:val="0057493C"/>
    <w:rsid w:val="0059571E"/>
    <w:rsid w:val="005A60AC"/>
    <w:rsid w:val="005B12CC"/>
    <w:rsid w:val="005B6006"/>
    <w:rsid w:val="005C5EFE"/>
    <w:rsid w:val="005C7A64"/>
    <w:rsid w:val="005D045A"/>
    <w:rsid w:val="005D1351"/>
    <w:rsid w:val="005D2DA4"/>
    <w:rsid w:val="005E13CE"/>
    <w:rsid w:val="005E5936"/>
    <w:rsid w:val="005F39D7"/>
    <w:rsid w:val="005F42FF"/>
    <w:rsid w:val="006050DC"/>
    <w:rsid w:val="006126C8"/>
    <w:rsid w:val="00612E69"/>
    <w:rsid w:val="00614084"/>
    <w:rsid w:val="00617B46"/>
    <w:rsid w:val="00630452"/>
    <w:rsid w:val="00630B91"/>
    <w:rsid w:val="00631AA7"/>
    <w:rsid w:val="006441EB"/>
    <w:rsid w:val="00653133"/>
    <w:rsid w:val="006624A5"/>
    <w:rsid w:val="00665191"/>
    <w:rsid w:val="0066595D"/>
    <w:rsid w:val="00680BAA"/>
    <w:rsid w:val="00684058"/>
    <w:rsid w:val="0068692A"/>
    <w:rsid w:val="006A67AA"/>
    <w:rsid w:val="006B067F"/>
    <w:rsid w:val="006B4305"/>
    <w:rsid w:val="006D494C"/>
    <w:rsid w:val="006D6912"/>
    <w:rsid w:val="006E680C"/>
    <w:rsid w:val="006F4444"/>
    <w:rsid w:val="0070427F"/>
    <w:rsid w:val="00706A94"/>
    <w:rsid w:val="00710BF4"/>
    <w:rsid w:val="007113AA"/>
    <w:rsid w:val="00725C61"/>
    <w:rsid w:val="00733A47"/>
    <w:rsid w:val="00734A91"/>
    <w:rsid w:val="00743AB1"/>
    <w:rsid w:val="007451D8"/>
    <w:rsid w:val="00752758"/>
    <w:rsid w:val="00752C9A"/>
    <w:rsid w:val="00755666"/>
    <w:rsid w:val="00766266"/>
    <w:rsid w:val="00766BE7"/>
    <w:rsid w:val="007679CA"/>
    <w:rsid w:val="0077169B"/>
    <w:rsid w:val="00772644"/>
    <w:rsid w:val="00773488"/>
    <w:rsid w:val="00786420"/>
    <w:rsid w:val="00797ECB"/>
    <w:rsid w:val="007A1989"/>
    <w:rsid w:val="007B6F35"/>
    <w:rsid w:val="007C116E"/>
    <w:rsid w:val="007C6AED"/>
    <w:rsid w:val="007D25B0"/>
    <w:rsid w:val="007D26C5"/>
    <w:rsid w:val="007D788B"/>
    <w:rsid w:val="007F4784"/>
    <w:rsid w:val="007F48B3"/>
    <w:rsid w:val="007F48E2"/>
    <w:rsid w:val="007F4F20"/>
    <w:rsid w:val="007F58AD"/>
    <w:rsid w:val="0081509C"/>
    <w:rsid w:val="0082136A"/>
    <w:rsid w:val="00822605"/>
    <w:rsid w:val="00823CE1"/>
    <w:rsid w:val="00832AFF"/>
    <w:rsid w:val="008500A0"/>
    <w:rsid w:val="00851CD7"/>
    <w:rsid w:val="0085669C"/>
    <w:rsid w:val="00860041"/>
    <w:rsid w:val="00860F9B"/>
    <w:rsid w:val="008623C9"/>
    <w:rsid w:val="00864B97"/>
    <w:rsid w:val="00884DE5"/>
    <w:rsid w:val="008921EA"/>
    <w:rsid w:val="00892E97"/>
    <w:rsid w:val="008937A4"/>
    <w:rsid w:val="0089440A"/>
    <w:rsid w:val="00896284"/>
    <w:rsid w:val="008A4506"/>
    <w:rsid w:val="008D540A"/>
    <w:rsid w:val="008E5B1E"/>
    <w:rsid w:val="008F5204"/>
    <w:rsid w:val="008F5FD9"/>
    <w:rsid w:val="00906DCC"/>
    <w:rsid w:val="00910D25"/>
    <w:rsid w:val="00914892"/>
    <w:rsid w:val="00915889"/>
    <w:rsid w:val="0091676B"/>
    <w:rsid w:val="00922329"/>
    <w:rsid w:val="0093023B"/>
    <w:rsid w:val="009348F7"/>
    <w:rsid w:val="00950580"/>
    <w:rsid w:val="0095308B"/>
    <w:rsid w:val="009566C3"/>
    <w:rsid w:val="00984252"/>
    <w:rsid w:val="00985C9B"/>
    <w:rsid w:val="00986F62"/>
    <w:rsid w:val="009876CE"/>
    <w:rsid w:val="00987981"/>
    <w:rsid w:val="00992A7D"/>
    <w:rsid w:val="00997C9B"/>
    <w:rsid w:val="009A7354"/>
    <w:rsid w:val="009B1972"/>
    <w:rsid w:val="009B1DC9"/>
    <w:rsid w:val="009B3DF1"/>
    <w:rsid w:val="009C106A"/>
    <w:rsid w:val="009C65AF"/>
    <w:rsid w:val="009D1775"/>
    <w:rsid w:val="009D2C34"/>
    <w:rsid w:val="009F22F0"/>
    <w:rsid w:val="009F3226"/>
    <w:rsid w:val="00A020B2"/>
    <w:rsid w:val="00A03A63"/>
    <w:rsid w:val="00A07093"/>
    <w:rsid w:val="00A12981"/>
    <w:rsid w:val="00A138FA"/>
    <w:rsid w:val="00A13E3C"/>
    <w:rsid w:val="00A22902"/>
    <w:rsid w:val="00A23ACE"/>
    <w:rsid w:val="00A34144"/>
    <w:rsid w:val="00A46E53"/>
    <w:rsid w:val="00A537FA"/>
    <w:rsid w:val="00A558CF"/>
    <w:rsid w:val="00A761FE"/>
    <w:rsid w:val="00A8173D"/>
    <w:rsid w:val="00A84A06"/>
    <w:rsid w:val="00A862BD"/>
    <w:rsid w:val="00A86FFD"/>
    <w:rsid w:val="00AA3353"/>
    <w:rsid w:val="00AB414E"/>
    <w:rsid w:val="00AB79F3"/>
    <w:rsid w:val="00AC4118"/>
    <w:rsid w:val="00AC547B"/>
    <w:rsid w:val="00AC789B"/>
    <w:rsid w:val="00AD1CA9"/>
    <w:rsid w:val="00AD235E"/>
    <w:rsid w:val="00AD39AB"/>
    <w:rsid w:val="00AE2B04"/>
    <w:rsid w:val="00AE4C5C"/>
    <w:rsid w:val="00B04DD7"/>
    <w:rsid w:val="00B16A8B"/>
    <w:rsid w:val="00B21AC5"/>
    <w:rsid w:val="00B2732C"/>
    <w:rsid w:val="00B30335"/>
    <w:rsid w:val="00B303F9"/>
    <w:rsid w:val="00B31E58"/>
    <w:rsid w:val="00B32148"/>
    <w:rsid w:val="00B51907"/>
    <w:rsid w:val="00B53205"/>
    <w:rsid w:val="00B62547"/>
    <w:rsid w:val="00B80A44"/>
    <w:rsid w:val="00B81DBB"/>
    <w:rsid w:val="00B96E78"/>
    <w:rsid w:val="00BA6F94"/>
    <w:rsid w:val="00BC016A"/>
    <w:rsid w:val="00BD2007"/>
    <w:rsid w:val="00BD3DBA"/>
    <w:rsid w:val="00BD791A"/>
    <w:rsid w:val="00C036D8"/>
    <w:rsid w:val="00C06574"/>
    <w:rsid w:val="00C2486E"/>
    <w:rsid w:val="00C55BF7"/>
    <w:rsid w:val="00C62B19"/>
    <w:rsid w:val="00C6461D"/>
    <w:rsid w:val="00C710D6"/>
    <w:rsid w:val="00CA3822"/>
    <w:rsid w:val="00CC2B55"/>
    <w:rsid w:val="00CD0D56"/>
    <w:rsid w:val="00CD34CD"/>
    <w:rsid w:val="00CD7486"/>
    <w:rsid w:val="00CE37B6"/>
    <w:rsid w:val="00CE59B2"/>
    <w:rsid w:val="00CE77E4"/>
    <w:rsid w:val="00CF1A01"/>
    <w:rsid w:val="00D05D4D"/>
    <w:rsid w:val="00D073D5"/>
    <w:rsid w:val="00D20711"/>
    <w:rsid w:val="00D225DC"/>
    <w:rsid w:val="00D44503"/>
    <w:rsid w:val="00D508E8"/>
    <w:rsid w:val="00D51237"/>
    <w:rsid w:val="00D724CC"/>
    <w:rsid w:val="00D767FC"/>
    <w:rsid w:val="00D87930"/>
    <w:rsid w:val="00D956F1"/>
    <w:rsid w:val="00D973F5"/>
    <w:rsid w:val="00DA15E6"/>
    <w:rsid w:val="00DA7E05"/>
    <w:rsid w:val="00DD0429"/>
    <w:rsid w:val="00DD15EF"/>
    <w:rsid w:val="00DE0DDD"/>
    <w:rsid w:val="00DE4679"/>
    <w:rsid w:val="00DF2D20"/>
    <w:rsid w:val="00DF37E5"/>
    <w:rsid w:val="00DF6C05"/>
    <w:rsid w:val="00E1292A"/>
    <w:rsid w:val="00E2171A"/>
    <w:rsid w:val="00E236E0"/>
    <w:rsid w:val="00E26F59"/>
    <w:rsid w:val="00E36ADD"/>
    <w:rsid w:val="00E45474"/>
    <w:rsid w:val="00E67979"/>
    <w:rsid w:val="00E71265"/>
    <w:rsid w:val="00E76F47"/>
    <w:rsid w:val="00E827BD"/>
    <w:rsid w:val="00E9441D"/>
    <w:rsid w:val="00E978E7"/>
    <w:rsid w:val="00EA463E"/>
    <w:rsid w:val="00EA5B17"/>
    <w:rsid w:val="00EB2FFD"/>
    <w:rsid w:val="00EC3DD9"/>
    <w:rsid w:val="00EC4256"/>
    <w:rsid w:val="00EC42D5"/>
    <w:rsid w:val="00EC4E43"/>
    <w:rsid w:val="00EC5DD6"/>
    <w:rsid w:val="00EF0371"/>
    <w:rsid w:val="00EF229C"/>
    <w:rsid w:val="00EF6EAF"/>
    <w:rsid w:val="00F10B64"/>
    <w:rsid w:val="00F240EA"/>
    <w:rsid w:val="00F257D6"/>
    <w:rsid w:val="00F374D1"/>
    <w:rsid w:val="00F47E7C"/>
    <w:rsid w:val="00F5476E"/>
    <w:rsid w:val="00F61DC5"/>
    <w:rsid w:val="00F66B29"/>
    <w:rsid w:val="00F70CDF"/>
    <w:rsid w:val="00F72FE5"/>
    <w:rsid w:val="00F73FF8"/>
    <w:rsid w:val="00F7568C"/>
    <w:rsid w:val="00F818BD"/>
    <w:rsid w:val="00F81AE4"/>
    <w:rsid w:val="00F82EAC"/>
    <w:rsid w:val="00F83EC5"/>
    <w:rsid w:val="00F8410B"/>
    <w:rsid w:val="00F852AC"/>
    <w:rsid w:val="00F90DEC"/>
    <w:rsid w:val="00F96815"/>
    <w:rsid w:val="00F97C26"/>
    <w:rsid w:val="00FA19C1"/>
    <w:rsid w:val="00FA5FFB"/>
    <w:rsid w:val="00FB182C"/>
    <w:rsid w:val="00FC11F0"/>
    <w:rsid w:val="00FC64A3"/>
    <w:rsid w:val="00FD7616"/>
    <w:rsid w:val="00FE5B89"/>
    <w:rsid w:val="00FF0A28"/>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5C9C"/>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442575"/>
    <w:pPr>
      <w:ind w:left="720"/>
      <w:contextualSpacing/>
    </w:pPr>
  </w:style>
  <w:style w:type="paragraph" w:styleId="Header">
    <w:name w:val="header"/>
    <w:basedOn w:val="Normal"/>
    <w:link w:val="HeaderChar"/>
    <w:uiPriority w:val="99"/>
    <w:rsid w:val="005404E8"/>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5404E8"/>
    <w:rPr>
      <w:rFonts w:cs="Times New Roman"/>
    </w:rPr>
  </w:style>
  <w:style w:type="paragraph" w:styleId="Footer">
    <w:name w:val="footer"/>
    <w:basedOn w:val="Normal"/>
    <w:link w:val="FooterChar"/>
    <w:uiPriority w:val="99"/>
    <w:rsid w:val="005404E8"/>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5404E8"/>
    <w:rPr>
      <w:rFonts w:cs="Times New Roman"/>
    </w:rPr>
  </w:style>
  <w:style w:type="paragraph" w:styleId="BalloonText">
    <w:name w:val="Balloon Text"/>
    <w:basedOn w:val="Normal"/>
    <w:link w:val="BalloonTextChar"/>
    <w:uiPriority w:val="99"/>
    <w:semiHidden/>
    <w:rsid w:val="005404E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404E8"/>
    <w:rPr>
      <w:rFonts w:ascii="Tahoma" w:hAnsi="Tahoma" w:cs="Tahoma"/>
      <w:sz w:val="16"/>
      <w:szCs w:val="16"/>
    </w:rPr>
  </w:style>
  <w:style w:type="paragraph" w:styleId="Subtitle">
    <w:name w:val="Subtitle"/>
    <w:basedOn w:val="Normal"/>
    <w:next w:val="Normal"/>
    <w:link w:val="SubtitleChar"/>
    <w:uiPriority w:val="99"/>
    <w:qFormat/>
    <w:rsid w:val="004A274F"/>
    <w:pPr>
      <w:numPr>
        <w:ilvl w:val="1"/>
      </w:numPr>
    </w:pPr>
    <w:rPr>
      <w:rFonts w:ascii="Cambria" w:eastAsia="Times New Roman" w:hAnsi="Cambria"/>
      <w:i/>
      <w:iCs/>
      <w:color w:val="4F81BD"/>
      <w:spacing w:val="15"/>
      <w:sz w:val="24"/>
      <w:szCs w:val="24"/>
    </w:rPr>
  </w:style>
  <w:style w:type="character" w:customStyle="1" w:styleId="SubtitleChar">
    <w:name w:val="Subtitle Char"/>
    <w:basedOn w:val="DefaultParagraphFont"/>
    <w:link w:val="Subtitle"/>
    <w:uiPriority w:val="99"/>
    <w:locked/>
    <w:rsid w:val="004A274F"/>
    <w:rPr>
      <w:rFonts w:ascii="Cambria" w:hAnsi="Cambria" w:cs="Times New Roman"/>
      <w:i/>
      <w:iCs/>
      <w:color w:val="4F81BD"/>
      <w:spacing w:val="15"/>
      <w:sz w:val="24"/>
      <w:szCs w:val="24"/>
    </w:rPr>
  </w:style>
  <w:style w:type="paragraph" w:styleId="NoSpacing">
    <w:name w:val="No Spacing"/>
    <w:uiPriority w:val="99"/>
    <w:qFormat/>
    <w:rsid w:val="004A274F"/>
    <w:rPr>
      <w:lang w:eastAsia="en-US"/>
    </w:rPr>
  </w:style>
  <w:style w:type="paragraph" w:styleId="ListBullet">
    <w:name w:val="List Bullet"/>
    <w:basedOn w:val="Normal"/>
    <w:uiPriority w:val="99"/>
    <w:rsid w:val="00EC5DD6"/>
    <w:pPr>
      <w:numPr>
        <w:numId w:val="9"/>
      </w:numPr>
      <w:tabs>
        <w:tab w:val="num" w:pos="360"/>
      </w:tabs>
      <w:ind w:left="36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4</Pages>
  <Words>794</Words>
  <Characters>4529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Shilbottle Parish Council </dc:title>
  <dc:subject/>
  <dc:creator>daniel</dc:creator>
  <cp:keywords/>
  <dc:description/>
  <cp:lastModifiedBy>Gill Bray</cp:lastModifiedBy>
  <cp:revision>2</cp:revision>
  <cp:lastPrinted>2014-11-26T09:10:00Z</cp:lastPrinted>
  <dcterms:created xsi:type="dcterms:W3CDTF">2015-02-27T14:42:00Z</dcterms:created>
  <dcterms:modified xsi:type="dcterms:W3CDTF">2015-02-27T14:42:00Z</dcterms:modified>
</cp:coreProperties>
</file>